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0BF" w:rsidRPr="000910BF" w:rsidRDefault="00513EC1" w:rsidP="000F5BB6">
      <w:pPr>
        <w:pStyle w:val="21"/>
        <w:tabs>
          <w:tab w:val="left" w:pos="9355"/>
        </w:tabs>
        <w:spacing w:before="0"/>
        <w:ind w:right="-1"/>
        <w:jc w:val="left"/>
        <w:rPr>
          <w:szCs w:val="26"/>
        </w:rPr>
      </w:pPr>
      <w:r>
        <w:rPr>
          <w:szCs w:val="26"/>
        </w:rPr>
        <w:t>29.05.2020                                                                                                               № 250а</w:t>
      </w:r>
    </w:p>
    <w:p w:rsidR="00DE6CBA" w:rsidRPr="000910BF" w:rsidRDefault="00DE6CBA" w:rsidP="00DE6CBA">
      <w:pPr>
        <w:pStyle w:val="21"/>
        <w:spacing w:before="0"/>
        <w:ind w:right="5670"/>
        <w:rPr>
          <w:szCs w:val="26"/>
        </w:rPr>
      </w:pPr>
    </w:p>
    <w:p w:rsidR="005042F3" w:rsidRPr="005D2646" w:rsidRDefault="005042F3" w:rsidP="005042F3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5D2646">
        <w:rPr>
          <w:rFonts w:ascii="PT Astra Serif" w:hAnsi="PT Astra Serif"/>
          <w:szCs w:val="26"/>
        </w:rPr>
        <w:t xml:space="preserve">Об утверждении ведомственной целевой программы </w:t>
      </w:r>
      <w:r w:rsidRPr="005D2646">
        <w:rPr>
          <w:rFonts w:ascii="PT Astra Serif" w:hAnsi="PT Astra Serif"/>
          <w:szCs w:val="26"/>
        </w:rPr>
        <w:br/>
        <w:t>«Подготовка кадров для инновационного развития экономики региона»</w:t>
      </w:r>
    </w:p>
    <w:p w:rsidR="00C03F91" w:rsidRPr="005D2646" w:rsidRDefault="00C03F91" w:rsidP="00C45924">
      <w:pPr>
        <w:spacing w:line="276" w:lineRule="auto"/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C45924" w:rsidRPr="005D2646" w:rsidRDefault="00C45924" w:rsidP="00C13239">
      <w:pPr>
        <w:spacing w:line="276" w:lineRule="auto"/>
        <w:contextualSpacing/>
        <w:jc w:val="both"/>
        <w:rPr>
          <w:rFonts w:ascii="PT Astra Serif" w:eastAsia="Calibri" w:hAnsi="PT Astra Serif"/>
          <w:szCs w:val="26"/>
          <w:lang w:eastAsia="en-US"/>
        </w:rPr>
      </w:pPr>
    </w:p>
    <w:p w:rsidR="005042F3" w:rsidRPr="005D2646" w:rsidRDefault="005042F3" w:rsidP="005042F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  <w:r w:rsidRPr="005D2646">
        <w:rPr>
          <w:rFonts w:ascii="PT Astra Serif" w:hAnsi="PT Astra Serif"/>
          <w:szCs w:val="26"/>
        </w:rPr>
        <w:t xml:space="preserve">В соответствии с постановлением Администрации Томской области </w:t>
      </w:r>
      <w:r w:rsidRPr="005D2646">
        <w:rPr>
          <w:rFonts w:ascii="PT Astra Serif" w:hAnsi="PT Astra Serif"/>
          <w:szCs w:val="26"/>
        </w:rPr>
        <w:br/>
        <w:t>от 29.06.2016 №</w:t>
      </w:r>
      <w:r w:rsidR="005D2646" w:rsidRPr="005D2646">
        <w:rPr>
          <w:rFonts w:ascii="PT Astra Serif" w:hAnsi="PT Astra Serif"/>
          <w:szCs w:val="26"/>
        </w:rPr>
        <w:t> </w:t>
      </w:r>
      <w:r w:rsidRPr="005D2646">
        <w:rPr>
          <w:rFonts w:ascii="PT Astra Serif" w:hAnsi="PT Astra Serif"/>
          <w:szCs w:val="26"/>
        </w:rPr>
        <w:t xml:space="preserve">219а «Об утверждении Порядка разработки, утверждения </w:t>
      </w:r>
      <w:r w:rsidRPr="005D2646">
        <w:rPr>
          <w:rFonts w:ascii="PT Astra Serif" w:hAnsi="PT Astra Serif"/>
          <w:szCs w:val="26"/>
        </w:rPr>
        <w:br/>
        <w:t xml:space="preserve">и реализации ведомственных целевых программ Томской области» </w:t>
      </w:r>
    </w:p>
    <w:p w:rsidR="005042F3" w:rsidRPr="005D2646" w:rsidRDefault="005042F3" w:rsidP="005042F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  <w:r w:rsidRPr="005D2646">
        <w:rPr>
          <w:rFonts w:ascii="PT Astra Serif" w:hAnsi="PT Astra Serif"/>
          <w:szCs w:val="26"/>
        </w:rPr>
        <w:t>ПОСТАНОВЛЯЮ:</w:t>
      </w:r>
    </w:p>
    <w:p w:rsidR="005042F3" w:rsidRPr="005D2646" w:rsidRDefault="005042F3" w:rsidP="005042F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  <w:r w:rsidRPr="005D2646">
        <w:rPr>
          <w:rFonts w:ascii="PT Astra Serif" w:hAnsi="PT Astra Serif"/>
          <w:szCs w:val="26"/>
        </w:rPr>
        <w:t>1.</w:t>
      </w:r>
      <w:r w:rsidR="005D2646" w:rsidRPr="005D2646">
        <w:rPr>
          <w:rFonts w:ascii="PT Astra Serif" w:hAnsi="PT Astra Serif"/>
          <w:szCs w:val="26"/>
        </w:rPr>
        <w:t> </w:t>
      </w:r>
      <w:r w:rsidRPr="005D2646">
        <w:rPr>
          <w:rFonts w:ascii="PT Astra Serif" w:hAnsi="PT Astra Serif"/>
          <w:szCs w:val="26"/>
        </w:rPr>
        <w:t xml:space="preserve">Утвердить ведомственную целевую программу «Подготовка кадров </w:t>
      </w:r>
      <w:r w:rsidRPr="005D2646">
        <w:rPr>
          <w:rFonts w:ascii="PT Astra Serif" w:hAnsi="PT Astra Serif"/>
          <w:szCs w:val="26"/>
        </w:rPr>
        <w:br/>
        <w:t xml:space="preserve">для инновационного развития экономики региона» согласно приложению </w:t>
      </w:r>
      <w:r w:rsidRPr="005D2646">
        <w:rPr>
          <w:rFonts w:ascii="PT Astra Serif" w:hAnsi="PT Astra Serif"/>
          <w:szCs w:val="26"/>
        </w:rPr>
        <w:br/>
        <w:t>к настоящему постановлению.</w:t>
      </w:r>
    </w:p>
    <w:p w:rsidR="005042F3" w:rsidRPr="005D2646" w:rsidRDefault="005042F3" w:rsidP="005042F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  <w:r w:rsidRPr="005D2646">
        <w:rPr>
          <w:rFonts w:ascii="PT Astra Serif" w:hAnsi="PT Astra Serif"/>
          <w:szCs w:val="26"/>
        </w:rPr>
        <w:t>2.</w:t>
      </w:r>
      <w:r w:rsidR="005D2646" w:rsidRPr="005D2646">
        <w:rPr>
          <w:rFonts w:ascii="PT Astra Serif" w:hAnsi="PT Astra Serif"/>
          <w:szCs w:val="26"/>
        </w:rPr>
        <w:t> </w:t>
      </w:r>
      <w:r w:rsidRPr="005D2646">
        <w:rPr>
          <w:rFonts w:ascii="PT Astra Serif" w:hAnsi="PT Astra Serif"/>
          <w:szCs w:val="26"/>
        </w:rPr>
        <w:t>Признать утратившим силу постановление Администрации Томской области от 05.02.2019 №</w:t>
      </w:r>
      <w:r w:rsidR="00E148AE" w:rsidRPr="005042F3">
        <w:rPr>
          <w:rFonts w:ascii="PT Astra Serif" w:hAnsi="PT Astra Serif"/>
          <w:szCs w:val="24"/>
        </w:rPr>
        <w:t> </w:t>
      </w:r>
      <w:r w:rsidRPr="005D2646">
        <w:rPr>
          <w:rFonts w:ascii="PT Astra Serif" w:hAnsi="PT Astra Serif"/>
          <w:szCs w:val="26"/>
        </w:rPr>
        <w:t>52а «Об утверждении ведомственной целевой программы «Подготовка кадров для инновационного развития региона» («Собрание закон</w:t>
      </w:r>
      <w:r w:rsidR="005D2646" w:rsidRPr="005D2646">
        <w:rPr>
          <w:rFonts w:ascii="PT Astra Serif" w:hAnsi="PT Astra Serif"/>
          <w:szCs w:val="26"/>
        </w:rPr>
        <w:t>одательства Томской области», № </w:t>
      </w:r>
      <w:r w:rsidRPr="005D2646">
        <w:rPr>
          <w:rFonts w:ascii="PT Astra Serif" w:hAnsi="PT Astra Serif"/>
          <w:szCs w:val="26"/>
        </w:rPr>
        <w:t>2/1</w:t>
      </w:r>
      <w:r w:rsidR="005D2646" w:rsidRPr="005D2646">
        <w:rPr>
          <w:rFonts w:ascii="PT Astra Serif" w:hAnsi="PT Astra Serif"/>
          <w:szCs w:val="26"/>
        </w:rPr>
        <w:t> </w:t>
      </w:r>
      <w:r w:rsidRPr="005D2646">
        <w:rPr>
          <w:rFonts w:ascii="PT Astra Serif" w:hAnsi="PT Astra Serif"/>
          <w:szCs w:val="26"/>
        </w:rPr>
        <w:t>(212) от 15.02.2019).</w:t>
      </w:r>
    </w:p>
    <w:p w:rsidR="005042F3" w:rsidRPr="005D2646" w:rsidRDefault="005042F3" w:rsidP="005042F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  <w:r w:rsidRPr="005D2646">
        <w:rPr>
          <w:rFonts w:ascii="PT Astra Serif" w:hAnsi="PT Astra Serif"/>
          <w:szCs w:val="26"/>
        </w:rPr>
        <w:t>3.</w:t>
      </w:r>
      <w:r w:rsidR="005D2646" w:rsidRPr="005D2646">
        <w:rPr>
          <w:rFonts w:ascii="PT Astra Serif" w:hAnsi="PT Astra Serif"/>
          <w:szCs w:val="26"/>
        </w:rPr>
        <w:t> </w:t>
      </w:r>
      <w:proofErr w:type="gramStart"/>
      <w:r w:rsidRPr="005D2646">
        <w:rPr>
          <w:rFonts w:ascii="PT Astra Serif" w:hAnsi="PT Astra Serif"/>
          <w:szCs w:val="26"/>
        </w:rPr>
        <w:t>Контроль за</w:t>
      </w:r>
      <w:proofErr w:type="gramEnd"/>
      <w:r w:rsidRPr="005D2646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Pr="005D2646">
        <w:rPr>
          <w:rFonts w:ascii="PT Astra Serif" w:hAnsi="PT Astra Serif"/>
          <w:szCs w:val="26"/>
        </w:rPr>
        <w:br/>
        <w:t>на заместителя Губернатора Томской области по научно-образовательному комплексу.</w:t>
      </w:r>
    </w:p>
    <w:p w:rsidR="000910BF" w:rsidRPr="005042F3" w:rsidRDefault="000910BF" w:rsidP="000910BF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5A56C0" w:rsidRPr="005042F3" w:rsidRDefault="005A56C0" w:rsidP="0005631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764ABC" w:rsidRPr="005042F3" w:rsidRDefault="00764ABC" w:rsidP="0005631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283153" w:rsidRPr="005042F3" w:rsidRDefault="00283153" w:rsidP="00EA3447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5B2D28" w:rsidRPr="005042F3" w:rsidRDefault="005B2D28" w:rsidP="005B2D28">
      <w:pPr>
        <w:pStyle w:val="31"/>
        <w:spacing w:before="0"/>
        <w:jc w:val="both"/>
        <w:rPr>
          <w:rFonts w:ascii="PT Astra Serif" w:hAnsi="PT Astra Serif"/>
          <w:sz w:val="26"/>
          <w:szCs w:val="26"/>
        </w:rPr>
      </w:pPr>
      <w:r w:rsidRPr="005042F3">
        <w:rPr>
          <w:rFonts w:ascii="PT Astra Serif" w:hAnsi="PT Astra Serif"/>
          <w:sz w:val="26"/>
          <w:szCs w:val="26"/>
        </w:rPr>
        <w:t>Губернатор Томской области</w:t>
      </w:r>
      <w:r w:rsidRPr="005042F3">
        <w:rPr>
          <w:rFonts w:ascii="PT Astra Serif" w:hAnsi="PT Astra Serif"/>
          <w:sz w:val="26"/>
          <w:szCs w:val="26"/>
        </w:rPr>
        <w:tab/>
        <w:t xml:space="preserve">   </w:t>
      </w:r>
      <w:r w:rsidR="0073559A" w:rsidRPr="005042F3">
        <w:rPr>
          <w:rFonts w:ascii="PT Astra Serif" w:hAnsi="PT Astra Serif"/>
          <w:sz w:val="26"/>
          <w:szCs w:val="26"/>
        </w:rPr>
        <w:t xml:space="preserve"> </w:t>
      </w:r>
      <w:r w:rsidRPr="005042F3">
        <w:rPr>
          <w:rFonts w:ascii="PT Astra Serif" w:hAnsi="PT Astra Serif"/>
          <w:sz w:val="26"/>
          <w:szCs w:val="26"/>
        </w:rPr>
        <w:t xml:space="preserve">  </w:t>
      </w:r>
      <w:r w:rsidR="00E31A92" w:rsidRPr="005042F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E31A92" w:rsidRPr="005042F3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1464F7" w:rsidRPr="002506B7" w:rsidRDefault="001464F7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E31A92" w:rsidRPr="002506B7" w:rsidRDefault="00E31A92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2506B7" w:rsidRPr="002506B7" w:rsidRDefault="002506B7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94477B" w:rsidRPr="002506B7" w:rsidRDefault="0094477B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C51BD8" w:rsidRDefault="00C51BD8" w:rsidP="006115A7">
      <w:pPr>
        <w:ind w:firstLine="0"/>
        <w:rPr>
          <w:rFonts w:ascii="PT Astra Serif" w:hAnsi="PT Astra Serif"/>
          <w:sz w:val="20"/>
        </w:rPr>
      </w:pPr>
    </w:p>
    <w:p w:rsidR="005042F3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Pr="002506B7" w:rsidRDefault="005042F3" w:rsidP="006115A7">
      <w:pPr>
        <w:ind w:firstLine="0"/>
        <w:rPr>
          <w:rFonts w:ascii="PT Astra Serif" w:hAnsi="PT Astra Serif"/>
          <w:sz w:val="20"/>
        </w:rPr>
      </w:pPr>
    </w:p>
    <w:p w:rsidR="00EC0BF3" w:rsidRPr="002506B7" w:rsidRDefault="00EC0BF3" w:rsidP="006115A7">
      <w:pPr>
        <w:ind w:firstLine="0"/>
        <w:rPr>
          <w:rFonts w:ascii="PT Astra Serif" w:hAnsi="PT Astra Serif"/>
          <w:sz w:val="20"/>
        </w:rPr>
      </w:pPr>
    </w:p>
    <w:p w:rsidR="000910BF" w:rsidRPr="002506B7" w:rsidRDefault="005042F3" w:rsidP="000910BF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П.П.Каминский</w:t>
      </w:r>
      <w:proofErr w:type="spellEnd"/>
    </w:p>
    <w:p w:rsidR="000910BF" w:rsidRPr="002506B7" w:rsidRDefault="00BA4D73" w:rsidP="000910BF">
      <w:pPr>
        <w:ind w:firstLine="0"/>
        <w:rPr>
          <w:rFonts w:ascii="PT Astra Serif" w:hAnsi="PT Astra Serif"/>
          <w:sz w:val="20"/>
        </w:rPr>
      </w:pPr>
      <w:r w:rsidRPr="002506B7">
        <w:rPr>
          <w:rFonts w:ascii="PT Astra Serif" w:hAnsi="PT Astra Serif"/>
          <w:sz w:val="20"/>
        </w:rPr>
        <w:t>0</w:t>
      </w:r>
      <w:r w:rsidR="005042F3">
        <w:rPr>
          <w:rFonts w:ascii="PT Astra Serif" w:hAnsi="PT Astra Serif"/>
          <w:sz w:val="20"/>
        </w:rPr>
        <w:t>526</w:t>
      </w:r>
      <w:proofErr w:type="spellStart"/>
      <w:r w:rsidR="000910BF" w:rsidRPr="002506B7">
        <w:rPr>
          <w:rFonts w:ascii="PT Astra Serif" w:hAnsi="PT Astra Serif"/>
          <w:sz w:val="20"/>
          <w:lang w:val="en-US"/>
        </w:rPr>
        <w:t>vv</w:t>
      </w:r>
      <w:proofErr w:type="spellEnd"/>
      <w:r w:rsidR="000910BF" w:rsidRPr="002506B7">
        <w:rPr>
          <w:rFonts w:ascii="PT Astra Serif" w:hAnsi="PT Astra Serif"/>
          <w:sz w:val="20"/>
        </w:rPr>
        <w:t>0</w:t>
      </w:r>
      <w:r w:rsidRPr="002506B7">
        <w:rPr>
          <w:rFonts w:ascii="PT Astra Serif" w:hAnsi="PT Astra Serif"/>
          <w:sz w:val="20"/>
        </w:rPr>
        <w:t>1</w:t>
      </w:r>
      <w:r w:rsidR="000910BF" w:rsidRPr="002506B7">
        <w:rPr>
          <w:rFonts w:ascii="PT Astra Serif" w:hAnsi="PT Astra Serif"/>
          <w:sz w:val="20"/>
        </w:rPr>
        <w:t>.</w:t>
      </w:r>
      <w:r w:rsidR="000910BF" w:rsidRPr="002506B7">
        <w:rPr>
          <w:rFonts w:ascii="PT Astra Serif" w:hAnsi="PT Astra Serif"/>
          <w:sz w:val="20"/>
          <w:lang w:val="en-US"/>
        </w:rPr>
        <w:t>pap</w:t>
      </w:r>
      <w:r w:rsidR="000910BF" w:rsidRPr="002506B7">
        <w:rPr>
          <w:rFonts w:ascii="PT Astra Serif" w:hAnsi="PT Astra Serif"/>
          <w:sz w:val="20"/>
        </w:rPr>
        <w:t>2020</w:t>
      </w:r>
    </w:p>
    <w:p w:rsidR="00764ABC" w:rsidRPr="002506B7" w:rsidRDefault="00764ABC">
      <w:pPr>
        <w:spacing w:before="120"/>
        <w:ind w:firstLine="0"/>
        <w:rPr>
          <w:rFonts w:ascii="PT Astra Serif" w:hAnsi="PT Astra Serif"/>
          <w:sz w:val="25"/>
          <w:szCs w:val="25"/>
        </w:rPr>
        <w:sectPr w:rsidR="00764ABC" w:rsidRPr="002506B7" w:rsidSect="00BA505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418" w:right="851" w:bottom="1134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5042F3" w:rsidRDefault="005042F3" w:rsidP="002506B7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r w:rsidRPr="005042F3">
        <w:rPr>
          <w:rFonts w:ascii="PT Astra Serif" w:hAnsi="PT Astra Serif"/>
          <w:sz w:val="24"/>
          <w:szCs w:val="24"/>
        </w:rPr>
        <w:lastRenderedPageBreak/>
        <w:t>УТВЕРЖДЕНА</w:t>
      </w:r>
    </w:p>
    <w:p w:rsidR="0001535D" w:rsidRPr="005042F3" w:rsidRDefault="0001535D" w:rsidP="002506B7">
      <w:pPr>
        <w:ind w:left="6237" w:firstLine="0"/>
        <w:rPr>
          <w:rFonts w:ascii="PT Astra Serif" w:hAnsi="PT Astra Serif"/>
          <w:sz w:val="24"/>
          <w:szCs w:val="24"/>
        </w:rPr>
      </w:pPr>
      <w:r w:rsidRPr="005042F3">
        <w:rPr>
          <w:rFonts w:ascii="PT Astra Serif" w:hAnsi="PT Astra Serif"/>
          <w:sz w:val="24"/>
          <w:szCs w:val="24"/>
        </w:rPr>
        <w:t>постановлени</w:t>
      </w:r>
      <w:r w:rsidR="005042F3" w:rsidRPr="005042F3">
        <w:rPr>
          <w:rFonts w:ascii="PT Astra Serif" w:hAnsi="PT Astra Serif"/>
          <w:sz w:val="24"/>
          <w:szCs w:val="24"/>
        </w:rPr>
        <w:t>ем</w:t>
      </w:r>
      <w:r w:rsidR="00A57C7C" w:rsidRPr="005042F3">
        <w:rPr>
          <w:rFonts w:ascii="PT Astra Serif" w:hAnsi="PT Astra Serif"/>
          <w:sz w:val="24"/>
          <w:szCs w:val="24"/>
        </w:rPr>
        <w:t xml:space="preserve"> </w:t>
      </w:r>
      <w:r w:rsidRPr="005042F3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01535D" w:rsidRPr="005042F3" w:rsidRDefault="0001535D" w:rsidP="002506B7">
      <w:pPr>
        <w:ind w:left="6237" w:firstLine="0"/>
        <w:rPr>
          <w:rFonts w:ascii="PT Astra Serif" w:hAnsi="PT Astra Serif"/>
          <w:sz w:val="24"/>
          <w:szCs w:val="24"/>
        </w:rPr>
      </w:pPr>
      <w:r w:rsidRPr="005042F3">
        <w:rPr>
          <w:rFonts w:ascii="PT Astra Serif" w:hAnsi="PT Astra Serif"/>
          <w:sz w:val="24"/>
          <w:szCs w:val="24"/>
        </w:rPr>
        <w:t>от</w:t>
      </w:r>
      <w:r w:rsidR="00513EC1">
        <w:rPr>
          <w:rFonts w:ascii="PT Astra Serif" w:hAnsi="PT Astra Serif"/>
          <w:sz w:val="24"/>
          <w:szCs w:val="24"/>
        </w:rPr>
        <w:t xml:space="preserve"> 29.05.2020 № 250а</w:t>
      </w:r>
    </w:p>
    <w:p w:rsidR="002521DC" w:rsidRPr="005042F3" w:rsidRDefault="002521DC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</w:pPr>
    </w:p>
    <w:p w:rsidR="009F0479" w:rsidRPr="005042F3" w:rsidRDefault="009F0479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</w:pP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4"/>
        </w:rPr>
      </w:pPr>
      <w:r w:rsidRPr="005042F3">
        <w:rPr>
          <w:rFonts w:ascii="PT Astra Serif" w:hAnsi="PT Astra Serif"/>
          <w:szCs w:val="24"/>
        </w:rPr>
        <w:t xml:space="preserve">Ведомственная целевая программа </w:t>
      </w: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4"/>
        </w:rPr>
      </w:pPr>
      <w:r w:rsidRPr="005042F3">
        <w:rPr>
          <w:rFonts w:ascii="PT Astra Serif" w:hAnsi="PT Astra Serif"/>
          <w:szCs w:val="24"/>
        </w:rPr>
        <w:t xml:space="preserve">«Подготовка кадров для инновационного развития экономики региона» </w:t>
      </w: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5042F3">
        <w:rPr>
          <w:rFonts w:ascii="PT Astra Serif" w:hAnsi="PT Astra Serif"/>
          <w:szCs w:val="24"/>
        </w:rPr>
        <w:t>Паспорт ведомственной целевой программы Томской области</w:t>
      </w: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tbl>
      <w:tblPr>
        <w:tblW w:w="9945" w:type="dxa"/>
        <w:jc w:val="center"/>
        <w:tblInd w:w="3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854"/>
        <w:gridCol w:w="1666"/>
        <w:gridCol w:w="12"/>
        <w:gridCol w:w="1596"/>
        <w:gridCol w:w="23"/>
        <w:gridCol w:w="1585"/>
        <w:gridCol w:w="34"/>
        <w:gridCol w:w="1175"/>
      </w:tblGrid>
      <w:tr w:rsidR="005042F3" w:rsidRPr="005042F3" w:rsidTr="005042F3">
        <w:trPr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Наименование субъекта бюджетного планирования (далее – СБП)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BA702A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bCs/>
                <w:szCs w:val="26"/>
              </w:rPr>
            </w:pPr>
            <w:r w:rsidRPr="005042F3">
              <w:rPr>
                <w:rFonts w:ascii="PT Astra Serif" w:hAnsi="PT Astra Serif"/>
                <w:bCs/>
                <w:szCs w:val="26"/>
              </w:rPr>
              <w:t>Департамент науки и высшего образования Администрации Томской области</w:t>
            </w:r>
          </w:p>
        </w:tc>
      </w:tr>
      <w:tr w:rsidR="005042F3" w:rsidRPr="005042F3" w:rsidTr="005042F3">
        <w:trPr>
          <w:jc w:val="center"/>
        </w:trPr>
        <w:tc>
          <w:tcPr>
            <w:tcW w:w="3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Тип ведомственной целевой программы Томской области</w:t>
            </w:r>
          </w:p>
          <w:p w:rsidR="005042F3" w:rsidRPr="005042F3" w:rsidRDefault="005042F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 xml:space="preserve">(далее – ВЦП) </w:t>
            </w:r>
          </w:p>
        </w:tc>
        <w:tc>
          <w:tcPr>
            <w:tcW w:w="609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BA702A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 xml:space="preserve">Первый тип </w:t>
            </w:r>
          </w:p>
        </w:tc>
      </w:tr>
      <w:tr w:rsidR="005042F3" w:rsidRPr="005042F3" w:rsidTr="005042F3">
        <w:trPr>
          <w:jc w:val="center"/>
        </w:trPr>
        <w:tc>
          <w:tcPr>
            <w:tcW w:w="3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 xml:space="preserve">Наименование государственной программы Томской области, </w:t>
            </w:r>
            <w:r>
              <w:rPr>
                <w:rFonts w:ascii="PT Astra Serif" w:hAnsi="PT Astra Serif"/>
                <w:szCs w:val="26"/>
              </w:rPr>
              <w:br/>
            </w:r>
            <w:r w:rsidRPr="005042F3">
              <w:rPr>
                <w:rFonts w:ascii="PT Astra Serif" w:hAnsi="PT Astra Serif"/>
                <w:szCs w:val="26"/>
              </w:rPr>
              <w:t>в состав которой включается ВЦП</w:t>
            </w:r>
          </w:p>
        </w:tc>
        <w:tc>
          <w:tcPr>
            <w:tcW w:w="609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BA702A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 xml:space="preserve">Развитие инновационной деятельности и науки </w:t>
            </w:r>
            <w:r w:rsidR="005D2646">
              <w:rPr>
                <w:rFonts w:ascii="PT Astra Serif" w:hAnsi="PT Astra Serif"/>
                <w:szCs w:val="26"/>
              </w:rPr>
              <w:br/>
            </w:r>
            <w:r w:rsidRPr="005042F3">
              <w:rPr>
                <w:rFonts w:ascii="PT Astra Serif" w:hAnsi="PT Astra Serif"/>
                <w:szCs w:val="26"/>
              </w:rPr>
              <w:t>в Томской области</w:t>
            </w:r>
          </w:p>
        </w:tc>
      </w:tr>
      <w:tr w:rsidR="005042F3" w:rsidRPr="005042F3" w:rsidTr="005042F3">
        <w:trPr>
          <w:jc w:val="center"/>
        </w:trPr>
        <w:tc>
          <w:tcPr>
            <w:tcW w:w="3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09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BA702A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 xml:space="preserve">Развитие научно-образовательного комплекса </w:t>
            </w:r>
            <w:r w:rsidR="005D2646">
              <w:rPr>
                <w:rFonts w:ascii="PT Astra Serif" w:hAnsi="PT Astra Serif"/>
                <w:szCs w:val="26"/>
              </w:rPr>
              <w:br/>
            </w:r>
            <w:r w:rsidRPr="005042F3">
              <w:rPr>
                <w:rFonts w:ascii="PT Astra Serif" w:hAnsi="PT Astra Serif"/>
                <w:szCs w:val="26"/>
              </w:rPr>
              <w:t>и инновационного сектора экономики Томской области</w:t>
            </w:r>
          </w:p>
        </w:tc>
      </w:tr>
      <w:tr w:rsidR="005042F3" w:rsidRPr="005042F3" w:rsidTr="005042F3">
        <w:trPr>
          <w:trHeight w:val="848"/>
          <w:jc w:val="center"/>
        </w:trPr>
        <w:tc>
          <w:tcPr>
            <w:tcW w:w="3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Цель ВЦП (задача подпрограммы)</w:t>
            </w:r>
          </w:p>
        </w:tc>
        <w:tc>
          <w:tcPr>
            <w:tcW w:w="609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BA702A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bCs/>
                <w:szCs w:val="26"/>
              </w:rPr>
            </w:pPr>
            <w:r w:rsidRPr="005042F3">
              <w:rPr>
                <w:rFonts w:ascii="PT Astra Serif" w:hAnsi="PT Astra Serif"/>
                <w:bCs/>
                <w:szCs w:val="26"/>
              </w:rPr>
              <w:t>Подготовка кадров для инновационного развития экономики региона</w:t>
            </w:r>
          </w:p>
        </w:tc>
      </w:tr>
      <w:tr w:rsidR="005042F3" w:rsidRPr="005042F3" w:rsidTr="005042F3">
        <w:trPr>
          <w:trHeight w:val="1126"/>
          <w:jc w:val="center"/>
        </w:trPr>
        <w:tc>
          <w:tcPr>
            <w:tcW w:w="3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C2B52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Задача С</w:t>
            </w:r>
            <w:r w:rsidR="005042F3" w:rsidRPr="005042F3">
              <w:rPr>
                <w:rFonts w:ascii="PT Astra Serif" w:hAnsi="PT Astra Serif"/>
                <w:szCs w:val="26"/>
              </w:rPr>
              <w:t>Б</w:t>
            </w:r>
            <w:r>
              <w:rPr>
                <w:rFonts w:ascii="PT Astra Serif" w:hAnsi="PT Astra Serif"/>
                <w:szCs w:val="26"/>
              </w:rPr>
              <w:t>П</w:t>
            </w:r>
            <w:r w:rsidR="005042F3" w:rsidRPr="005042F3">
              <w:rPr>
                <w:rFonts w:ascii="PT Astra Serif" w:hAnsi="PT Astra Serif"/>
                <w:szCs w:val="26"/>
              </w:rPr>
              <w:t xml:space="preserve"> согласно положению о С</w:t>
            </w:r>
            <w:r>
              <w:rPr>
                <w:rFonts w:ascii="PT Astra Serif" w:hAnsi="PT Astra Serif"/>
                <w:szCs w:val="26"/>
              </w:rPr>
              <w:t>БП</w:t>
            </w:r>
          </w:p>
        </w:tc>
        <w:tc>
          <w:tcPr>
            <w:tcW w:w="609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BA702A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Создание условий для развития и реализации образовательного и научного потенциала организаций научно-образовательного комплекса</w:t>
            </w:r>
          </w:p>
        </w:tc>
      </w:tr>
      <w:tr w:rsidR="005042F3" w:rsidRPr="005042F3" w:rsidTr="005042F3">
        <w:trPr>
          <w:trHeight w:val="1257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 w:rsidRPr="005042F3">
              <w:rPr>
                <w:rFonts w:ascii="PT Astra Serif" w:hAnsi="PT Astra Serif"/>
                <w:szCs w:val="26"/>
              </w:rPr>
              <w:t xml:space="preserve">Наименования показателей конечного результата (показателей результата достижения цели ВЦП </w:t>
            </w:r>
            <w:r w:rsidR="00FE3AD1">
              <w:rPr>
                <w:rFonts w:ascii="PT Astra Serif" w:hAnsi="PT Astra Serif"/>
                <w:szCs w:val="26"/>
              </w:rPr>
              <w:br/>
            </w:r>
            <w:r w:rsidRPr="005042F3">
              <w:rPr>
                <w:rFonts w:ascii="PT Astra Serif" w:hAnsi="PT Astra Serif"/>
                <w:szCs w:val="26"/>
              </w:rPr>
              <w:t>(задачи СБП)</w:t>
            </w:r>
            <w:proofErr w:type="gramEnd"/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Единица измерения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2020 год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2021 год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2022 год</w:t>
            </w:r>
          </w:p>
        </w:tc>
      </w:tr>
      <w:tr w:rsidR="005042F3" w:rsidRPr="005042F3" w:rsidTr="005042F3">
        <w:trPr>
          <w:trHeight w:val="441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  <w:highlight w:val="yellow"/>
              </w:rPr>
            </w:pPr>
            <w:r w:rsidRPr="005042F3">
              <w:rPr>
                <w:rFonts w:ascii="PT Astra Serif" w:hAnsi="PT Astra Serif"/>
                <w:szCs w:val="26"/>
              </w:rPr>
              <w:t xml:space="preserve">Количество представителей научно-образовательного комплекса, принявших участие </w:t>
            </w:r>
            <w:r w:rsidR="00FE3AD1">
              <w:rPr>
                <w:rFonts w:ascii="PT Astra Serif" w:hAnsi="PT Astra Serif"/>
                <w:szCs w:val="26"/>
              </w:rPr>
              <w:br/>
            </w:r>
            <w:r w:rsidRPr="005042F3">
              <w:rPr>
                <w:rFonts w:ascii="PT Astra Serif" w:hAnsi="PT Astra Serif"/>
                <w:szCs w:val="26"/>
              </w:rPr>
              <w:t xml:space="preserve">в мероприятиях по выявлению </w:t>
            </w:r>
            <w:r w:rsidR="00FE3AD1">
              <w:rPr>
                <w:rFonts w:ascii="PT Astra Serif" w:hAnsi="PT Astra Serif"/>
                <w:szCs w:val="26"/>
              </w:rPr>
              <w:br/>
            </w:r>
            <w:r w:rsidRPr="005042F3">
              <w:rPr>
                <w:rFonts w:ascii="PT Astra Serif" w:hAnsi="PT Astra Serif"/>
                <w:szCs w:val="26"/>
              </w:rPr>
              <w:t>и поддержке лучших научно-образовательных практик региона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чел.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650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650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650</w:t>
            </w:r>
          </w:p>
        </w:tc>
      </w:tr>
      <w:tr w:rsidR="005042F3" w:rsidRPr="005042F3" w:rsidTr="005042F3">
        <w:trPr>
          <w:trHeight w:val="441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042F3" w:rsidRPr="005042F3" w:rsidRDefault="005042F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bCs/>
                <w:szCs w:val="26"/>
                <w:highlight w:val="yellow"/>
              </w:rPr>
            </w:pPr>
            <w:r w:rsidRPr="005042F3">
              <w:rPr>
                <w:rFonts w:ascii="PT Astra Serif" w:hAnsi="PT Astra Serif"/>
                <w:bCs/>
                <w:szCs w:val="26"/>
              </w:rPr>
              <w:t>Д</w:t>
            </w:r>
            <w:r w:rsidR="00FE3AD1">
              <w:rPr>
                <w:rFonts w:ascii="PT Astra Serif" w:hAnsi="PT Astra Serif"/>
                <w:bCs/>
                <w:szCs w:val="26"/>
              </w:rPr>
              <w:t>оля инновационных предприятий-</w:t>
            </w:r>
            <w:r w:rsidRPr="005042F3">
              <w:rPr>
                <w:rFonts w:ascii="PT Astra Serif" w:hAnsi="PT Astra Serif"/>
                <w:bCs/>
                <w:szCs w:val="26"/>
              </w:rPr>
              <w:t>респондентов, удовлетворенных качеством подготовки кадровых ресурсов образовательным комплексом Томской области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  <w:tab w:val="center" w:pos="4153"/>
                <w:tab w:val="right" w:pos="8306"/>
              </w:tabs>
              <w:ind w:firstLine="0"/>
              <w:jc w:val="center"/>
              <w:rPr>
                <w:rFonts w:ascii="PT Astra Serif" w:hAnsi="PT Astra Serif"/>
                <w:caps/>
                <w:szCs w:val="26"/>
              </w:rPr>
            </w:pPr>
            <w:r w:rsidRPr="005042F3">
              <w:rPr>
                <w:rFonts w:ascii="PT Astra Serif" w:hAnsi="PT Astra Serif"/>
                <w:caps/>
                <w:szCs w:val="26"/>
              </w:rPr>
              <w:t>%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  <w:tab w:val="center" w:pos="4153"/>
                <w:tab w:val="right" w:pos="8306"/>
              </w:tabs>
              <w:ind w:firstLine="0"/>
              <w:jc w:val="center"/>
              <w:rPr>
                <w:rFonts w:ascii="PT Astra Serif" w:hAnsi="PT Astra Serif"/>
                <w:caps/>
                <w:szCs w:val="26"/>
              </w:rPr>
            </w:pPr>
            <w:r w:rsidRPr="005042F3">
              <w:rPr>
                <w:rFonts w:ascii="PT Astra Serif" w:hAnsi="PT Astra Serif"/>
                <w:caps/>
                <w:szCs w:val="26"/>
              </w:rPr>
              <w:t>75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  <w:tab w:val="center" w:pos="4153"/>
                <w:tab w:val="right" w:pos="8306"/>
              </w:tabs>
              <w:ind w:firstLine="0"/>
              <w:jc w:val="center"/>
              <w:rPr>
                <w:rFonts w:ascii="PT Astra Serif" w:hAnsi="PT Astra Serif"/>
                <w:caps/>
                <w:szCs w:val="26"/>
              </w:rPr>
            </w:pPr>
            <w:r w:rsidRPr="005042F3">
              <w:rPr>
                <w:rFonts w:ascii="PT Astra Serif" w:hAnsi="PT Astra Serif"/>
                <w:caps/>
                <w:szCs w:val="26"/>
              </w:rPr>
              <w:t>75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  <w:tab w:val="center" w:pos="4153"/>
                <w:tab w:val="right" w:pos="8306"/>
              </w:tabs>
              <w:ind w:firstLine="0"/>
              <w:jc w:val="center"/>
              <w:rPr>
                <w:rFonts w:ascii="PT Astra Serif" w:hAnsi="PT Astra Serif"/>
                <w:caps/>
                <w:szCs w:val="26"/>
              </w:rPr>
            </w:pPr>
            <w:r w:rsidRPr="005042F3">
              <w:rPr>
                <w:rFonts w:ascii="PT Astra Serif" w:hAnsi="PT Astra Serif"/>
                <w:caps/>
                <w:szCs w:val="26"/>
              </w:rPr>
              <w:t>75</w:t>
            </w:r>
          </w:p>
        </w:tc>
      </w:tr>
      <w:tr w:rsidR="005042F3" w:rsidRPr="005042F3" w:rsidTr="005042F3">
        <w:trPr>
          <w:trHeight w:val="489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Срок реализации ВЦП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ВЦП носит постоянный характер</w:t>
            </w:r>
          </w:p>
        </w:tc>
      </w:tr>
      <w:tr w:rsidR="005042F3" w:rsidRPr="005042F3" w:rsidTr="005042F3">
        <w:trPr>
          <w:trHeight w:val="441"/>
          <w:jc w:val="center"/>
        </w:trPr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lastRenderedPageBreak/>
              <w:t>Объем расходов областного бюджета на реализацию ВЦП</w:t>
            </w:r>
          </w:p>
        </w:tc>
        <w:tc>
          <w:tcPr>
            <w:tcW w:w="49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Коды классификации расходов бюджетов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Сумма</w:t>
            </w:r>
          </w:p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(тыс. руб.)</w:t>
            </w:r>
          </w:p>
        </w:tc>
      </w:tr>
      <w:tr w:rsidR="005042F3" w:rsidRPr="005042F3" w:rsidTr="005042F3">
        <w:trPr>
          <w:trHeight w:val="441"/>
          <w:jc w:val="center"/>
        </w:trPr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раздел, подраздел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целевая статья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вид расходов</w:t>
            </w: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5042F3" w:rsidRPr="005042F3" w:rsidTr="005042F3">
        <w:trPr>
          <w:trHeight w:val="294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>2020 год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FE3AD1">
              <w:rPr>
                <w:rFonts w:ascii="PT Astra Serif" w:hAnsi="PT Astra Serif"/>
                <w:szCs w:val="26"/>
              </w:rPr>
              <w:t>070</w:t>
            </w:r>
            <w:r w:rsidRPr="00FE3AD1">
              <w:rPr>
                <w:rFonts w:ascii="PT Astra Serif" w:hAnsi="PT Astra Serif"/>
                <w:szCs w:val="26"/>
                <w:lang w:val="en-US"/>
              </w:rPr>
              <w:t>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  <w:lang w:val="en-US"/>
              </w:rPr>
              <w:t>0216000</w:t>
            </w:r>
            <w:r w:rsidRPr="00FE3AD1">
              <w:rPr>
                <w:rFonts w:ascii="PT Astra Serif" w:hAnsi="PT Astra Serif"/>
                <w:szCs w:val="26"/>
              </w:rPr>
              <w:t>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>350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color w:val="000000"/>
                <w:szCs w:val="26"/>
              </w:rPr>
              <w:t>8 678,0</w:t>
            </w:r>
          </w:p>
        </w:tc>
      </w:tr>
      <w:tr w:rsidR="005042F3" w:rsidRPr="005042F3" w:rsidTr="005042F3">
        <w:trPr>
          <w:trHeight w:val="294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FE3AD1">
              <w:rPr>
                <w:rFonts w:ascii="PT Astra Serif" w:hAnsi="PT Astra Serif"/>
                <w:szCs w:val="26"/>
              </w:rPr>
              <w:t>070</w:t>
            </w:r>
            <w:r w:rsidRPr="00FE3AD1">
              <w:rPr>
                <w:rFonts w:ascii="PT Astra Serif" w:hAnsi="PT Astra Serif"/>
                <w:szCs w:val="26"/>
                <w:lang w:val="en-US"/>
              </w:rPr>
              <w:t>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  <w:lang w:val="en-US"/>
              </w:rPr>
              <w:t>0216000</w:t>
            </w:r>
            <w:r w:rsidRPr="00FE3AD1">
              <w:rPr>
                <w:rFonts w:ascii="PT Astra Serif" w:hAnsi="PT Astra Serif"/>
                <w:szCs w:val="26"/>
              </w:rPr>
              <w:t>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color w:val="000000"/>
                <w:szCs w:val="26"/>
              </w:rPr>
              <w:t>3 424,5</w:t>
            </w:r>
          </w:p>
        </w:tc>
      </w:tr>
      <w:tr w:rsidR="005042F3" w:rsidRPr="005042F3" w:rsidTr="005042F3">
        <w:trPr>
          <w:trHeight w:val="294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>Всего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color w:val="000000"/>
                <w:szCs w:val="26"/>
              </w:rPr>
              <w:t>12 102,5</w:t>
            </w:r>
          </w:p>
        </w:tc>
      </w:tr>
      <w:tr w:rsidR="005042F3" w:rsidRPr="005042F3" w:rsidTr="005042F3">
        <w:trPr>
          <w:trHeight w:val="294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>2021 год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FE3AD1">
              <w:rPr>
                <w:rFonts w:ascii="PT Astra Serif" w:hAnsi="PT Astra Serif"/>
                <w:szCs w:val="26"/>
              </w:rPr>
              <w:t>070</w:t>
            </w:r>
            <w:r w:rsidRPr="00FE3AD1">
              <w:rPr>
                <w:rFonts w:ascii="PT Astra Serif" w:hAnsi="PT Astra Serif"/>
                <w:szCs w:val="26"/>
                <w:lang w:val="en-US"/>
              </w:rPr>
              <w:t>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  <w:lang w:val="en-US"/>
              </w:rPr>
              <w:t>0216000</w:t>
            </w:r>
            <w:r w:rsidRPr="00FE3AD1">
              <w:rPr>
                <w:rFonts w:ascii="PT Astra Serif" w:hAnsi="PT Astra Serif"/>
                <w:szCs w:val="26"/>
              </w:rPr>
              <w:t>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>350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color w:val="000000"/>
                <w:szCs w:val="26"/>
              </w:rPr>
              <w:t>6 690,0</w:t>
            </w:r>
          </w:p>
        </w:tc>
      </w:tr>
      <w:tr w:rsidR="005042F3" w:rsidRPr="005042F3" w:rsidTr="005042F3">
        <w:trPr>
          <w:trHeight w:val="294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FE3AD1">
              <w:rPr>
                <w:rFonts w:ascii="PT Astra Serif" w:hAnsi="PT Astra Serif"/>
                <w:szCs w:val="26"/>
              </w:rPr>
              <w:t>070</w:t>
            </w:r>
            <w:r w:rsidRPr="00FE3AD1">
              <w:rPr>
                <w:rFonts w:ascii="PT Astra Serif" w:hAnsi="PT Astra Serif"/>
                <w:szCs w:val="26"/>
                <w:lang w:val="en-US"/>
              </w:rPr>
              <w:t>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  <w:lang w:val="en-US"/>
              </w:rPr>
              <w:t>0216000</w:t>
            </w:r>
            <w:r w:rsidRPr="00FE3AD1">
              <w:rPr>
                <w:rFonts w:ascii="PT Astra Serif" w:hAnsi="PT Astra Serif"/>
                <w:szCs w:val="26"/>
              </w:rPr>
              <w:t>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color w:val="000000"/>
                <w:szCs w:val="26"/>
              </w:rPr>
              <w:t>3 424,5</w:t>
            </w:r>
          </w:p>
        </w:tc>
      </w:tr>
      <w:tr w:rsidR="005042F3" w:rsidRPr="005042F3" w:rsidTr="005042F3">
        <w:trPr>
          <w:trHeight w:val="294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>Всего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color w:val="000000"/>
                <w:szCs w:val="26"/>
              </w:rPr>
              <w:t>10 114,5</w:t>
            </w:r>
          </w:p>
        </w:tc>
      </w:tr>
      <w:tr w:rsidR="005042F3" w:rsidRPr="005042F3" w:rsidTr="005042F3">
        <w:trPr>
          <w:trHeight w:val="294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>2022 год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FE3AD1">
              <w:rPr>
                <w:rFonts w:ascii="PT Astra Serif" w:hAnsi="PT Astra Serif"/>
                <w:szCs w:val="26"/>
              </w:rPr>
              <w:t>070</w:t>
            </w:r>
            <w:r w:rsidRPr="00FE3AD1">
              <w:rPr>
                <w:rFonts w:ascii="PT Astra Serif" w:hAnsi="PT Astra Serif"/>
                <w:szCs w:val="26"/>
                <w:lang w:val="en-US"/>
              </w:rPr>
              <w:t>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  <w:lang w:val="en-US"/>
              </w:rPr>
              <w:t>0216000</w:t>
            </w:r>
            <w:r w:rsidRPr="00FE3AD1">
              <w:rPr>
                <w:rFonts w:ascii="PT Astra Serif" w:hAnsi="PT Astra Serif"/>
                <w:szCs w:val="26"/>
              </w:rPr>
              <w:t>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>350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color w:val="000000"/>
                <w:szCs w:val="26"/>
              </w:rPr>
              <w:t>6 690,0</w:t>
            </w:r>
          </w:p>
        </w:tc>
      </w:tr>
      <w:tr w:rsidR="005042F3" w:rsidRPr="005042F3" w:rsidTr="005042F3">
        <w:trPr>
          <w:trHeight w:val="294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FE3AD1">
              <w:rPr>
                <w:rFonts w:ascii="PT Astra Serif" w:hAnsi="PT Astra Serif"/>
                <w:szCs w:val="26"/>
              </w:rPr>
              <w:t>070</w:t>
            </w:r>
            <w:r w:rsidRPr="00FE3AD1">
              <w:rPr>
                <w:rFonts w:ascii="PT Astra Serif" w:hAnsi="PT Astra Serif"/>
                <w:szCs w:val="26"/>
                <w:lang w:val="en-US"/>
              </w:rPr>
              <w:t>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  <w:lang w:val="en-US"/>
              </w:rPr>
              <w:t>0216000</w:t>
            </w:r>
            <w:r w:rsidRPr="00FE3AD1">
              <w:rPr>
                <w:rFonts w:ascii="PT Astra Serif" w:hAnsi="PT Astra Serif"/>
                <w:szCs w:val="26"/>
              </w:rPr>
              <w:t>000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color w:val="000000"/>
                <w:szCs w:val="26"/>
              </w:rPr>
              <w:t>3 424,5</w:t>
            </w:r>
          </w:p>
        </w:tc>
      </w:tr>
      <w:tr w:rsidR="005042F3" w:rsidRPr="005042F3" w:rsidTr="005042F3">
        <w:trPr>
          <w:trHeight w:val="294"/>
          <w:jc w:val="center"/>
        </w:trPr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szCs w:val="26"/>
              </w:rPr>
              <w:t xml:space="preserve">Всего 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042F3" w:rsidRPr="00FE3AD1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042F3" w:rsidRPr="00FE3AD1" w:rsidRDefault="005042F3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FE3AD1">
              <w:rPr>
                <w:rFonts w:ascii="PT Astra Serif" w:hAnsi="PT Astra Serif"/>
                <w:color w:val="000000"/>
                <w:szCs w:val="26"/>
              </w:rPr>
              <w:t>10 114,5</w:t>
            </w:r>
          </w:p>
        </w:tc>
      </w:tr>
    </w:tbl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 w:val="24"/>
          <w:szCs w:val="24"/>
          <w:highlight w:val="yellow"/>
        </w:rPr>
      </w:pP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5042F3">
        <w:rPr>
          <w:rFonts w:ascii="PT Astra Serif" w:hAnsi="PT Astra Serif"/>
          <w:szCs w:val="24"/>
        </w:rPr>
        <w:t>1. Характеристика цели ВЦП и направления работ по ее достижению</w:t>
      </w: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both"/>
        <w:outlineLvl w:val="2"/>
        <w:rPr>
          <w:rFonts w:ascii="PT Astra Serif" w:hAnsi="PT Astra Serif"/>
          <w:szCs w:val="24"/>
        </w:rPr>
      </w:pP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 xml:space="preserve">Разработка ВЦП обусловлена необходимостью выявления и поддержки талантливой молодежи, ее подготовки к работе в сфере образования, науки </w:t>
      </w:r>
      <w:r w:rsidRPr="005042F3">
        <w:rPr>
          <w:rFonts w:ascii="PT Astra Serif" w:hAnsi="PT Astra Serif"/>
          <w:szCs w:val="26"/>
        </w:rPr>
        <w:br/>
        <w:t xml:space="preserve">и </w:t>
      </w:r>
      <w:r w:rsidR="00FE3AD1">
        <w:rPr>
          <w:rFonts w:ascii="PT Astra Serif" w:hAnsi="PT Astra Serif"/>
          <w:szCs w:val="26"/>
        </w:rPr>
        <w:t xml:space="preserve">в </w:t>
      </w:r>
      <w:r w:rsidRPr="005042F3">
        <w:rPr>
          <w:rFonts w:ascii="PT Astra Serif" w:hAnsi="PT Astra Serif"/>
          <w:szCs w:val="26"/>
        </w:rPr>
        <w:t xml:space="preserve">инновационном секторе и закрепления на территории Томской области наиболее подготовленных выпускников томских образовательных организаций высшего образования (далее – вузы) в целях развития и эффективного использования интеллектуального потенциала Томской области. 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 xml:space="preserve">Томская область обладает высоким интеллектуальным кадровым потенциалом </w:t>
      </w:r>
      <w:r w:rsidR="00FE3AD1">
        <w:rPr>
          <w:rFonts w:ascii="PT Astra Serif" w:hAnsi="PT Astra Serif"/>
          <w:szCs w:val="26"/>
        </w:rPr>
        <w:br/>
      </w:r>
      <w:r w:rsidRPr="005042F3">
        <w:rPr>
          <w:rFonts w:ascii="PT Astra Serif" w:hAnsi="PT Astra Serif"/>
          <w:szCs w:val="26"/>
        </w:rPr>
        <w:t>во многих областях фундаментальной и прикладной науки. Однако сущес</w:t>
      </w:r>
      <w:r w:rsidR="00FE3AD1">
        <w:rPr>
          <w:rFonts w:ascii="PT Astra Serif" w:hAnsi="PT Astra Serif"/>
          <w:szCs w:val="26"/>
        </w:rPr>
        <w:t>твует ряд сдерживающих факторов</w:t>
      </w:r>
      <w:r w:rsidRPr="005042F3">
        <w:rPr>
          <w:rFonts w:ascii="PT Astra Serif" w:hAnsi="PT Astra Serif"/>
          <w:szCs w:val="26"/>
        </w:rPr>
        <w:t xml:space="preserve"> для его динамичного воспроизводства и развития, </w:t>
      </w:r>
      <w:r w:rsidR="00FE3AD1">
        <w:rPr>
          <w:rFonts w:ascii="PT Astra Serif" w:hAnsi="PT Astra Serif"/>
          <w:szCs w:val="26"/>
        </w:rPr>
        <w:br/>
      </w:r>
      <w:r w:rsidRPr="005042F3">
        <w:rPr>
          <w:rFonts w:ascii="PT Astra Serif" w:hAnsi="PT Astra Serif"/>
          <w:szCs w:val="26"/>
        </w:rPr>
        <w:t xml:space="preserve">что обуславливает определенный риск </w:t>
      </w:r>
      <w:proofErr w:type="gramStart"/>
      <w:r w:rsidRPr="005042F3">
        <w:rPr>
          <w:rFonts w:ascii="PT Astra Serif" w:hAnsi="PT Astra Serif"/>
          <w:szCs w:val="26"/>
        </w:rPr>
        <w:t>снижения темпов развития наукое</w:t>
      </w:r>
      <w:r w:rsidR="00FE3AD1">
        <w:rPr>
          <w:rFonts w:ascii="PT Astra Serif" w:hAnsi="PT Astra Serif"/>
          <w:szCs w:val="26"/>
        </w:rPr>
        <w:t>мких отраслей экономики</w:t>
      </w:r>
      <w:proofErr w:type="gramEnd"/>
      <w:r w:rsidR="00FE3AD1">
        <w:rPr>
          <w:rFonts w:ascii="PT Astra Serif" w:hAnsi="PT Astra Serif"/>
          <w:szCs w:val="26"/>
        </w:rPr>
        <w:t xml:space="preserve"> и утрату</w:t>
      </w:r>
      <w:r w:rsidRPr="005042F3">
        <w:rPr>
          <w:rFonts w:ascii="PT Astra Serif" w:hAnsi="PT Astra Serif"/>
          <w:szCs w:val="26"/>
        </w:rPr>
        <w:t xml:space="preserve"> престижа Томской области как Центра науки, образования </w:t>
      </w:r>
      <w:r w:rsidR="00FE3AD1">
        <w:rPr>
          <w:rFonts w:ascii="PT Astra Serif" w:hAnsi="PT Astra Serif"/>
          <w:szCs w:val="26"/>
        </w:rPr>
        <w:br/>
      </w:r>
      <w:r w:rsidRPr="005042F3">
        <w:rPr>
          <w:rFonts w:ascii="PT Astra Serif" w:hAnsi="PT Astra Serif"/>
          <w:szCs w:val="26"/>
        </w:rPr>
        <w:t xml:space="preserve">и инноваций. 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>Наряду с достаточно высокими достижениями системы высшего профессионального обр</w:t>
      </w:r>
      <w:r w:rsidR="005C2B52">
        <w:rPr>
          <w:rFonts w:ascii="PT Astra Serif" w:hAnsi="PT Astra Serif"/>
          <w:szCs w:val="26"/>
        </w:rPr>
        <w:t xml:space="preserve">азования и академической науки </w:t>
      </w:r>
      <w:r w:rsidRPr="005042F3">
        <w:rPr>
          <w:rFonts w:ascii="PT Astra Serif" w:hAnsi="PT Astra Serif"/>
          <w:szCs w:val="26"/>
        </w:rPr>
        <w:t xml:space="preserve">в регионе существуют проблемы, требующие программного решения: 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 xml:space="preserve">недостаточная ориентация системы образования и науки на потребности инновационного сектора экономики региона; </w:t>
      </w:r>
    </w:p>
    <w:p w:rsidR="005042F3" w:rsidRPr="005042F3" w:rsidRDefault="00FE3AD1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не</w:t>
      </w:r>
      <w:r w:rsidR="005042F3" w:rsidRPr="005042F3">
        <w:rPr>
          <w:rFonts w:ascii="PT Astra Serif" w:hAnsi="PT Astra Serif"/>
          <w:szCs w:val="26"/>
        </w:rPr>
        <w:t>достаточно высокая конкурентоспособность неко</w:t>
      </w:r>
      <w:r>
        <w:rPr>
          <w:rFonts w:ascii="PT Astra Serif" w:hAnsi="PT Astra Serif"/>
          <w:szCs w:val="26"/>
        </w:rPr>
        <w:t xml:space="preserve">торых образовательных программ </w:t>
      </w:r>
      <w:r w:rsidR="005042F3" w:rsidRPr="005042F3">
        <w:rPr>
          <w:rFonts w:ascii="PT Astra Serif" w:hAnsi="PT Astra Serif"/>
          <w:szCs w:val="26"/>
        </w:rPr>
        <w:t xml:space="preserve">на мировом рынке образовательных технологий; 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>необходимость дальнейшего совершенствования механизмов интеграции университетов, научных организаций и инновационных компаний в обл</w:t>
      </w:r>
      <w:r w:rsidR="00FE3AD1">
        <w:rPr>
          <w:rFonts w:ascii="PT Astra Serif" w:hAnsi="PT Astra Serif"/>
          <w:szCs w:val="26"/>
        </w:rPr>
        <w:t>асти подготовки научных кадров.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 xml:space="preserve">Основная цель ВЦП – содействие развитию инновационных составляющих </w:t>
      </w:r>
      <w:r w:rsidR="00FE3AD1">
        <w:rPr>
          <w:rFonts w:ascii="PT Astra Serif" w:hAnsi="PT Astra Serif"/>
          <w:szCs w:val="26"/>
        </w:rPr>
        <w:br/>
      </w:r>
      <w:r w:rsidRPr="005042F3">
        <w:rPr>
          <w:rFonts w:ascii="PT Astra Serif" w:hAnsi="PT Astra Serif"/>
          <w:szCs w:val="26"/>
        </w:rPr>
        <w:t xml:space="preserve">в системе высшего образования и науки в регионе. </w:t>
      </w:r>
    </w:p>
    <w:p w:rsid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5042F3">
        <w:rPr>
          <w:rFonts w:ascii="PT Astra Serif" w:hAnsi="PT Astra Serif"/>
          <w:szCs w:val="26"/>
        </w:rPr>
        <w:t>Актуализация ВЦП, направленная на совершенствование системы подготовки кадров по приоритетным направлениям инновационной экономики в рамках деятельности Ассоциации некоммерческих организаций «Томский консорциум научно-образовательных и научных организаций» (далее – Томский консорциум)</w:t>
      </w:r>
      <w:r w:rsidR="00FE3AD1">
        <w:rPr>
          <w:rFonts w:ascii="PT Astra Serif" w:hAnsi="PT Astra Serif"/>
          <w:szCs w:val="26"/>
        </w:rPr>
        <w:t>,</w:t>
      </w:r>
      <w:r w:rsidRPr="005042F3">
        <w:rPr>
          <w:rFonts w:ascii="PT Astra Serif" w:hAnsi="PT Astra Serif"/>
          <w:szCs w:val="26"/>
        </w:rPr>
        <w:t xml:space="preserve"> позволит сбалансировать интересы наукоемкого инновационного бизнеса с региональными приоритетами, тактические приоритеты вузов в воспроизводстве кадров </w:t>
      </w:r>
      <w:r w:rsidR="00FE3AD1">
        <w:rPr>
          <w:rFonts w:ascii="PT Astra Serif" w:hAnsi="PT Astra Serif"/>
          <w:szCs w:val="26"/>
        </w:rPr>
        <w:br/>
      </w:r>
      <w:r w:rsidRPr="005042F3">
        <w:rPr>
          <w:rFonts w:ascii="PT Astra Serif" w:hAnsi="PT Astra Serif"/>
          <w:szCs w:val="26"/>
        </w:rPr>
        <w:t>со стратегическими долгосрочными перспективами инновационного развития экономики региона.</w:t>
      </w:r>
      <w:proofErr w:type="gramEnd"/>
    </w:p>
    <w:p w:rsidR="00FE3AD1" w:rsidRDefault="00FE3AD1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7733BA" w:rsidRPr="005042F3" w:rsidRDefault="007733BA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lastRenderedPageBreak/>
        <w:t>В ВЦП предусмотрены мероприятия по следующим направлениям: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>1) организация и проведение мероприятий по выявлению и поддержке лучших научно-образовательных практик в регионе: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>конкурс на соискание премий Томской области в сфере образования, науки, здравоохранения и культуры;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>конкурсы «Профессор года» и «Студент года»;</w:t>
      </w:r>
    </w:p>
    <w:p w:rsidR="005042F3" w:rsidRPr="005042F3" w:rsidRDefault="00FE3AD1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2)</w:t>
      </w:r>
      <w:r w:rsidRPr="005042F3">
        <w:rPr>
          <w:rFonts w:ascii="PT Astra Serif" w:hAnsi="PT Astra Serif"/>
          <w:szCs w:val="24"/>
        </w:rPr>
        <w:t> </w:t>
      </w:r>
      <w:r w:rsidR="005042F3" w:rsidRPr="005042F3">
        <w:rPr>
          <w:rFonts w:ascii="PT Astra Serif" w:hAnsi="PT Astra Serif"/>
          <w:szCs w:val="26"/>
        </w:rPr>
        <w:t xml:space="preserve">организация и проведение Студенческой площадки Форума университетских городов (организация проектных сессий по решению студенческими командами </w:t>
      </w:r>
      <w:r w:rsidR="00E148AE">
        <w:rPr>
          <w:rFonts w:ascii="PT Astra Serif" w:hAnsi="PT Astra Serif"/>
          <w:szCs w:val="26"/>
        </w:rPr>
        <w:br/>
      </w:r>
      <w:r w:rsidR="005042F3" w:rsidRPr="005042F3">
        <w:rPr>
          <w:rFonts w:ascii="PT Astra Serif" w:hAnsi="PT Astra Serif"/>
          <w:szCs w:val="26"/>
        </w:rPr>
        <w:t xml:space="preserve">кейсов социально-экономического развития университетского города и Томского региона; проведение мастер-классов и тренингов по новым возможностям развития университетских городов в эпоху глобальных вызовов с участием российских </w:t>
      </w:r>
      <w:r>
        <w:rPr>
          <w:rFonts w:ascii="PT Astra Serif" w:hAnsi="PT Astra Serif"/>
          <w:szCs w:val="26"/>
        </w:rPr>
        <w:br/>
      </w:r>
      <w:r w:rsidR="005042F3" w:rsidRPr="005042F3">
        <w:rPr>
          <w:rFonts w:ascii="PT Astra Serif" w:hAnsi="PT Astra Serif"/>
          <w:szCs w:val="26"/>
        </w:rPr>
        <w:t>и зарубежных экспертов; разраб</w:t>
      </w:r>
      <w:r w:rsidR="00E148AE">
        <w:rPr>
          <w:rFonts w:ascii="PT Astra Serif" w:hAnsi="PT Astra Serif"/>
          <w:szCs w:val="26"/>
        </w:rPr>
        <w:t>отка сценариев мероприятий и их</w:t>
      </w:r>
      <w:r w:rsidR="005042F3" w:rsidRPr="005042F3">
        <w:rPr>
          <w:rFonts w:ascii="PT Astra Serif" w:hAnsi="PT Astra Serif"/>
          <w:szCs w:val="26"/>
        </w:rPr>
        <w:t xml:space="preserve"> информационное освещение;</w:t>
      </w:r>
      <w:proofErr w:type="gramEnd"/>
      <w:r w:rsidR="005042F3" w:rsidRPr="005042F3">
        <w:rPr>
          <w:rFonts w:ascii="PT Astra Serif" w:hAnsi="PT Astra Serif"/>
          <w:szCs w:val="26"/>
        </w:rPr>
        <w:t xml:space="preserve"> подготовка информационно-методических материалов; формирование призового фонда);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>3)</w:t>
      </w:r>
      <w:r w:rsidR="00FE3AD1" w:rsidRPr="005042F3">
        <w:rPr>
          <w:rFonts w:ascii="PT Astra Serif" w:hAnsi="PT Astra Serif"/>
          <w:szCs w:val="24"/>
        </w:rPr>
        <w:t> </w:t>
      </w:r>
      <w:r w:rsidRPr="005042F3">
        <w:rPr>
          <w:rFonts w:ascii="PT Astra Serif" w:hAnsi="PT Astra Serif"/>
          <w:szCs w:val="26"/>
        </w:rPr>
        <w:t>организация выездных образовател</w:t>
      </w:r>
      <w:r w:rsidR="007A4620">
        <w:rPr>
          <w:rFonts w:ascii="PT Astra Serif" w:hAnsi="PT Astra Serif"/>
          <w:szCs w:val="26"/>
        </w:rPr>
        <w:t>ьных мероприятий в муниципальных</w:t>
      </w:r>
      <w:r w:rsidRPr="005042F3">
        <w:rPr>
          <w:rFonts w:ascii="PT Astra Serif" w:hAnsi="PT Astra Serif"/>
          <w:szCs w:val="26"/>
        </w:rPr>
        <w:t xml:space="preserve"> образования</w:t>
      </w:r>
      <w:r w:rsidR="007A4620">
        <w:rPr>
          <w:rFonts w:ascii="PT Astra Serif" w:hAnsi="PT Astra Serif"/>
          <w:szCs w:val="26"/>
        </w:rPr>
        <w:t>х</w:t>
      </w:r>
      <w:r w:rsidRPr="005042F3">
        <w:rPr>
          <w:rFonts w:ascii="PT Astra Serif" w:hAnsi="PT Astra Serif"/>
          <w:szCs w:val="26"/>
        </w:rPr>
        <w:t xml:space="preserve"> Томской области (разработка сценария; организация презентаций </w:t>
      </w:r>
      <w:r w:rsidR="00FE3AD1">
        <w:rPr>
          <w:rFonts w:ascii="PT Astra Serif" w:hAnsi="PT Astra Serif"/>
          <w:szCs w:val="26"/>
        </w:rPr>
        <w:br/>
      </w:r>
      <w:r w:rsidRPr="005042F3">
        <w:rPr>
          <w:rFonts w:ascii="PT Astra Serif" w:hAnsi="PT Astra Serif"/>
          <w:szCs w:val="26"/>
        </w:rPr>
        <w:t xml:space="preserve">и мероприятий научно-просветительского характера; </w:t>
      </w:r>
      <w:r w:rsidRPr="005042F3">
        <w:rPr>
          <w:rFonts w:ascii="PT Astra Serif" w:hAnsi="PT Astra Serif"/>
        </w:rPr>
        <w:t xml:space="preserve">подготовка </w:t>
      </w:r>
      <w:r w:rsidRPr="005042F3">
        <w:rPr>
          <w:rFonts w:ascii="PT Astra Serif" w:hAnsi="PT Astra Serif"/>
          <w:szCs w:val="26"/>
        </w:rPr>
        <w:t xml:space="preserve">видео-презентаций </w:t>
      </w:r>
      <w:r w:rsidR="00FE3AD1">
        <w:rPr>
          <w:rFonts w:ascii="PT Astra Serif" w:hAnsi="PT Astra Serif"/>
          <w:szCs w:val="26"/>
        </w:rPr>
        <w:br/>
      </w:r>
      <w:r w:rsidRPr="005042F3">
        <w:rPr>
          <w:rFonts w:ascii="PT Astra Serif" w:hAnsi="PT Astra Serif"/>
          <w:szCs w:val="26"/>
        </w:rPr>
        <w:t>о томских вузах; аренда транспорта; информационное освещение мероприятия; подготовка информационно-методических материалов для участников мероприятия);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>4)</w:t>
      </w:r>
      <w:r w:rsidR="00FE3AD1" w:rsidRPr="005042F3">
        <w:rPr>
          <w:rFonts w:ascii="PT Astra Serif" w:hAnsi="PT Astra Serif"/>
          <w:szCs w:val="24"/>
        </w:rPr>
        <w:t> </w:t>
      </w:r>
      <w:r w:rsidRPr="005042F3">
        <w:rPr>
          <w:rFonts w:ascii="PT Astra Serif" w:hAnsi="PT Astra Serif"/>
          <w:szCs w:val="26"/>
        </w:rPr>
        <w:t>организация и проведение Недели науки (разработка сценария мероприятия; проведение мероприятий научно-просветит</w:t>
      </w:r>
      <w:r w:rsidR="00FE3AD1">
        <w:rPr>
          <w:rFonts w:ascii="PT Astra Serif" w:hAnsi="PT Astra Serif"/>
          <w:szCs w:val="26"/>
        </w:rPr>
        <w:t>ельского характера, в том числе</w:t>
      </w:r>
      <w:r w:rsidRPr="005042F3">
        <w:rPr>
          <w:rFonts w:ascii="PT Astra Serif" w:hAnsi="PT Astra Serif"/>
          <w:szCs w:val="26"/>
        </w:rPr>
        <w:t xml:space="preserve"> лекций, практикумов, мастер-классов, экскурсий, выставок; подготовка рекламной </w:t>
      </w:r>
      <w:r w:rsidR="00FE3AD1">
        <w:rPr>
          <w:rFonts w:ascii="PT Astra Serif" w:hAnsi="PT Astra Serif"/>
          <w:szCs w:val="26"/>
        </w:rPr>
        <w:br/>
      </w:r>
      <w:r w:rsidRPr="005042F3">
        <w:rPr>
          <w:rFonts w:ascii="PT Astra Serif" w:hAnsi="PT Astra Serif"/>
          <w:szCs w:val="26"/>
        </w:rPr>
        <w:t>и полиграфической продукции; аренда помещений; информационное освещение мероприятий; подготовка информационно-методических материалов для участников мероприятий);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>5)</w:t>
      </w:r>
      <w:r w:rsidR="00FE3AD1" w:rsidRPr="005042F3">
        <w:rPr>
          <w:rFonts w:ascii="PT Astra Serif" w:hAnsi="PT Astra Serif"/>
          <w:szCs w:val="24"/>
        </w:rPr>
        <w:t> </w:t>
      </w:r>
      <w:r w:rsidRPr="005042F3">
        <w:rPr>
          <w:rFonts w:ascii="PT Astra Serif" w:hAnsi="PT Astra Serif"/>
          <w:szCs w:val="26"/>
        </w:rPr>
        <w:t>организация и проведение отч</w:t>
      </w:r>
      <w:r w:rsidR="00FE3AD1">
        <w:rPr>
          <w:rFonts w:ascii="PT Astra Serif" w:hAnsi="PT Astra Serif"/>
          <w:szCs w:val="26"/>
        </w:rPr>
        <w:t>етной конференции по проектам-</w:t>
      </w:r>
      <w:r w:rsidRPr="005042F3">
        <w:rPr>
          <w:rFonts w:ascii="PT Astra Serif" w:hAnsi="PT Astra Serif"/>
          <w:szCs w:val="26"/>
        </w:rPr>
        <w:t xml:space="preserve">победителям региональных конкурсов, проводимых Администрацией Томской области совместно </w:t>
      </w:r>
      <w:r w:rsidR="00FE3AD1">
        <w:rPr>
          <w:rFonts w:ascii="PT Astra Serif" w:hAnsi="PT Astra Serif"/>
          <w:szCs w:val="26"/>
        </w:rPr>
        <w:br/>
      </w:r>
      <w:r w:rsidRPr="005042F3">
        <w:rPr>
          <w:rFonts w:ascii="PT Astra Serif" w:hAnsi="PT Astra Serif"/>
          <w:szCs w:val="26"/>
        </w:rPr>
        <w:t>с Российским фондом фундаментальных исследований (разработка и реализация сценария мероприятия; информационное освещение мероприятия; организация экспертного обсуждения проектов</w:t>
      </w:r>
      <w:r w:rsidR="00E148AE">
        <w:rPr>
          <w:rFonts w:ascii="PT Astra Serif" w:hAnsi="PT Astra Serif"/>
          <w:szCs w:val="26"/>
        </w:rPr>
        <w:t>-</w:t>
      </w:r>
      <w:r w:rsidRPr="005042F3">
        <w:rPr>
          <w:rFonts w:ascii="PT Astra Serif" w:hAnsi="PT Astra Serif"/>
          <w:szCs w:val="26"/>
        </w:rPr>
        <w:t>победителей; подготовка информационно-методических материалов для участников мероприятия);</w:t>
      </w:r>
    </w:p>
    <w:p w:rsidR="005042F3" w:rsidRPr="005042F3" w:rsidRDefault="005042F3" w:rsidP="005042F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t>6)</w:t>
      </w:r>
      <w:r w:rsidR="00FE3AD1" w:rsidRPr="005042F3">
        <w:rPr>
          <w:rFonts w:ascii="PT Astra Serif" w:hAnsi="PT Astra Serif"/>
          <w:szCs w:val="24"/>
        </w:rPr>
        <w:t> </w:t>
      </w:r>
      <w:r w:rsidRPr="005042F3">
        <w:rPr>
          <w:rFonts w:ascii="PT Astra Serif" w:hAnsi="PT Astra Serif"/>
          <w:szCs w:val="26"/>
        </w:rPr>
        <w:t>подготовка и выпуск информационно-аналитических материалов в области науки и высшего образования, формирование и тиражирование сборника основных результатов деятельности томских вузов и научно-исследовательских институтов.</w:t>
      </w:r>
    </w:p>
    <w:p w:rsidR="005042F3" w:rsidRPr="005042F3" w:rsidRDefault="005042F3" w:rsidP="005042F3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Cs w:val="26"/>
        </w:rPr>
      </w:pP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5042F3">
        <w:rPr>
          <w:rFonts w:ascii="PT Astra Serif" w:hAnsi="PT Astra Serif"/>
          <w:szCs w:val="24"/>
        </w:rPr>
        <w:t xml:space="preserve">2. Описание методик расчета показателей непосредственного результата </w:t>
      </w: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5042F3">
        <w:rPr>
          <w:rFonts w:ascii="PT Astra Serif" w:hAnsi="PT Astra Serif"/>
          <w:szCs w:val="24"/>
        </w:rPr>
        <w:t>(мероприятий ВЦП)</w:t>
      </w:r>
    </w:p>
    <w:p w:rsidR="005042F3" w:rsidRPr="005042F3" w:rsidRDefault="005042F3" w:rsidP="005042F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tbl>
      <w:tblPr>
        <w:tblW w:w="9750" w:type="dxa"/>
        <w:jc w:val="center"/>
        <w:tblInd w:w="-3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595"/>
        <w:gridCol w:w="1475"/>
        <w:gridCol w:w="2049"/>
        <w:gridCol w:w="1646"/>
        <w:gridCol w:w="1985"/>
      </w:tblGrid>
      <w:tr w:rsidR="005042F3" w:rsidRPr="005042F3" w:rsidTr="005042F3">
        <w:trPr>
          <w:trHeight w:val="1401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Наименование показателя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Единица измерения показателя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 xml:space="preserve">Положительная динамика </w:t>
            </w:r>
            <w:r w:rsidR="00E148AE">
              <w:rPr>
                <w:rFonts w:ascii="PT Astra Serif" w:hAnsi="PT Astra Serif"/>
                <w:szCs w:val="26"/>
              </w:rPr>
              <w:br/>
            </w:r>
            <w:r w:rsidRPr="005042F3">
              <w:rPr>
                <w:rFonts w:ascii="PT Astra Serif" w:hAnsi="PT Astra Serif"/>
                <w:szCs w:val="26"/>
              </w:rPr>
              <w:t>в течение финансового года (рост</w:t>
            </w:r>
            <w:r w:rsidR="005C2B52">
              <w:rPr>
                <w:rFonts w:ascii="PT Astra Serif" w:hAnsi="PT Astra Serif"/>
                <w:szCs w:val="26"/>
              </w:rPr>
              <w:t xml:space="preserve"> </w:t>
            </w:r>
            <w:r w:rsidRPr="005042F3">
              <w:rPr>
                <w:rFonts w:ascii="PT Astra Serif" w:hAnsi="PT Astra Serif"/>
                <w:szCs w:val="26"/>
              </w:rPr>
              <w:t>/</w:t>
            </w:r>
            <w:r w:rsidR="005C2B52">
              <w:rPr>
                <w:rFonts w:ascii="PT Astra Serif" w:hAnsi="PT Astra Serif"/>
                <w:szCs w:val="26"/>
              </w:rPr>
              <w:t xml:space="preserve"> </w:t>
            </w:r>
            <w:r w:rsidRPr="005042F3">
              <w:rPr>
                <w:rFonts w:ascii="PT Astra Serif" w:hAnsi="PT Astra Serif"/>
                <w:szCs w:val="26"/>
              </w:rPr>
              <w:t>снижение</w:t>
            </w:r>
            <w:r w:rsidR="005C2B52">
              <w:rPr>
                <w:rFonts w:ascii="PT Astra Serif" w:hAnsi="PT Astra Serif"/>
                <w:szCs w:val="26"/>
              </w:rPr>
              <w:t xml:space="preserve"> </w:t>
            </w:r>
            <w:r w:rsidRPr="005042F3">
              <w:rPr>
                <w:rFonts w:ascii="PT Astra Serif" w:hAnsi="PT Astra Serif"/>
                <w:szCs w:val="26"/>
              </w:rPr>
              <w:t>/</w:t>
            </w:r>
            <w:r w:rsidR="005C2B52">
              <w:rPr>
                <w:rFonts w:ascii="PT Astra Serif" w:hAnsi="PT Astra Serif"/>
                <w:szCs w:val="26"/>
              </w:rPr>
              <w:t xml:space="preserve"> </w:t>
            </w:r>
            <w:r w:rsidRPr="005042F3">
              <w:rPr>
                <w:rFonts w:ascii="PT Astra Serif" w:hAnsi="PT Astra Serif"/>
                <w:szCs w:val="26"/>
              </w:rPr>
              <w:t>стабильность)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Методика расчета показателя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Исходная информация для расчета показателя</w:t>
            </w:r>
          </w:p>
        </w:tc>
      </w:tr>
      <w:tr w:rsidR="005042F3" w:rsidRPr="005042F3" w:rsidTr="005042F3">
        <w:trPr>
          <w:trHeight w:val="958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B52" w:rsidRDefault="005C2B52" w:rsidP="005C2B52">
            <w:pPr>
              <w:tabs>
                <w:tab w:val="left" w:pos="31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C2B52">
              <w:rPr>
                <w:rFonts w:ascii="PT Astra Serif" w:hAnsi="PT Astra Serif"/>
                <w:szCs w:val="26"/>
              </w:rPr>
              <w:t>1.</w:t>
            </w:r>
            <w:r>
              <w:rPr>
                <w:rFonts w:ascii="PT Astra Serif" w:hAnsi="PT Astra Serif"/>
                <w:szCs w:val="26"/>
              </w:rPr>
              <w:t xml:space="preserve"> </w:t>
            </w:r>
            <w:r w:rsidR="005042F3" w:rsidRPr="005C2B52">
              <w:rPr>
                <w:rFonts w:ascii="PT Astra Serif" w:hAnsi="PT Astra Serif"/>
                <w:szCs w:val="26"/>
              </w:rPr>
              <w:t>Количество проведенных мероприятий</w:t>
            </w:r>
          </w:p>
          <w:p w:rsidR="007733BA" w:rsidRPr="005C2B52" w:rsidRDefault="007733BA" w:rsidP="005C2B52">
            <w:pPr>
              <w:tabs>
                <w:tab w:val="left" w:pos="31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ед.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Стабильность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Ведомственная статистика</w:t>
            </w:r>
          </w:p>
        </w:tc>
      </w:tr>
      <w:tr w:rsidR="005042F3" w:rsidRPr="005042F3" w:rsidTr="005042F3">
        <w:trPr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FE3AD1" w:rsidP="00FE3AD1">
            <w:pPr>
              <w:tabs>
                <w:tab w:val="left" w:pos="31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lastRenderedPageBreak/>
              <w:t>2.</w:t>
            </w:r>
            <w:r w:rsidRPr="005042F3">
              <w:rPr>
                <w:rFonts w:ascii="PT Astra Serif" w:hAnsi="PT Astra Serif"/>
                <w:szCs w:val="24"/>
              </w:rPr>
              <w:t> </w:t>
            </w:r>
            <w:r w:rsidR="005042F3" w:rsidRPr="005042F3">
              <w:rPr>
                <w:rFonts w:ascii="PT Astra Serif" w:hAnsi="PT Astra Serif"/>
                <w:szCs w:val="26"/>
              </w:rPr>
              <w:t xml:space="preserve">Количество претендентов, принявших участие </w:t>
            </w:r>
            <w:r>
              <w:rPr>
                <w:rFonts w:ascii="PT Astra Serif" w:hAnsi="PT Astra Serif"/>
                <w:szCs w:val="26"/>
              </w:rPr>
              <w:br/>
            </w:r>
            <w:r w:rsidR="005042F3" w:rsidRPr="005042F3">
              <w:rPr>
                <w:rFonts w:ascii="PT Astra Serif" w:hAnsi="PT Astra Serif"/>
                <w:szCs w:val="26"/>
              </w:rPr>
              <w:t xml:space="preserve">в конкурсе </w:t>
            </w:r>
            <w:r>
              <w:rPr>
                <w:rFonts w:ascii="PT Astra Serif" w:hAnsi="PT Astra Serif"/>
                <w:szCs w:val="26"/>
              </w:rPr>
              <w:br/>
            </w:r>
            <w:r w:rsidR="005042F3" w:rsidRPr="005042F3">
              <w:rPr>
                <w:rFonts w:ascii="PT Astra Serif" w:hAnsi="PT Astra Serif"/>
                <w:szCs w:val="26"/>
              </w:rPr>
              <w:t xml:space="preserve">на соискание премий Томской области </w:t>
            </w:r>
            <w:r>
              <w:rPr>
                <w:rFonts w:ascii="PT Astra Serif" w:hAnsi="PT Astra Serif"/>
                <w:szCs w:val="26"/>
              </w:rPr>
              <w:br/>
            </w:r>
            <w:r w:rsidR="005042F3" w:rsidRPr="005042F3">
              <w:rPr>
                <w:rFonts w:ascii="PT Astra Serif" w:hAnsi="PT Astra Serif"/>
                <w:szCs w:val="26"/>
              </w:rPr>
              <w:t xml:space="preserve">в сфере образования, науки, здравоохранения </w:t>
            </w:r>
            <w:r>
              <w:rPr>
                <w:rFonts w:ascii="PT Astra Serif" w:hAnsi="PT Astra Serif"/>
                <w:szCs w:val="26"/>
              </w:rPr>
              <w:br/>
            </w:r>
            <w:r w:rsidR="005042F3" w:rsidRPr="005042F3">
              <w:rPr>
                <w:rFonts w:ascii="PT Astra Serif" w:hAnsi="PT Astra Serif"/>
                <w:szCs w:val="26"/>
              </w:rPr>
              <w:t>и культуры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чел.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Стабильность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Ведомственная статистика</w:t>
            </w:r>
          </w:p>
        </w:tc>
      </w:tr>
      <w:tr w:rsidR="005042F3" w:rsidRPr="005042F3" w:rsidTr="005042F3">
        <w:trPr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FE3AD1" w:rsidP="00FE3AD1">
            <w:pPr>
              <w:tabs>
                <w:tab w:val="left" w:pos="31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3.</w:t>
            </w:r>
            <w:r w:rsidRPr="005042F3">
              <w:rPr>
                <w:rFonts w:ascii="PT Astra Serif" w:hAnsi="PT Astra Serif"/>
                <w:szCs w:val="24"/>
              </w:rPr>
              <w:t> </w:t>
            </w:r>
            <w:r w:rsidR="005042F3" w:rsidRPr="005042F3">
              <w:rPr>
                <w:rFonts w:ascii="PT Astra Serif" w:hAnsi="PT Astra Serif"/>
                <w:szCs w:val="26"/>
              </w:rPr>
              <w:t xml:space="preserve">Количество претендентов, принявших участие </w:t>
            </w:r>
            <w:r>
              <w:rPr>
                <w:rFonts w:ascii="PT Astra Serif" w:hAnsi="PT Astra Serif"/>
                <w:szCs w:val="26"/>
              </w:rPr>
              <w:br/>
            </w:r>
            <w:r w:rsidR="005042F3" w:rsidRPr="005042F3">
              <w:rPr>
                <w:rFonts w:ascii="PT Astra Serif" w:hAnsi="PT Astra Serif"/>
                <w:szCs w:val="26"/>
              </w:rPr>
              <w:t xml:space="preserve">в конкурсе </w:t>
            </w:r>
            <w:r>
              <w:rPr>
                <w:rFonts w:ascii="PT Astra Serif" w:hAnsi="PT Astra Serif"/>
                <w:szCs w:val="26"/>
              </w:rPr>
              <w:br/>
            </w:r>
            <w:r w:rsidR="005042F3" w:rsidRPr="005042F3">
              <w:rPr>
                <w:rFonts w:ascii="PT Astra Serif" w:hAnsi="PT Astra Serif"/>
                <w:szCs w:val="26"/>
              </w:rPr>
              <w:t xml:space="preserve">на соискание званий «Профессор года» </w:t>
            </w:r>
            <w:r>
              <w:rPr>
                <w:rFonts w:ascii="PT Astra Serif" w:hAnsi="PT Astra Serif"/>
                <w:szCs w:val="26"/>
              </w:rPr>
              <w:br/>
            </w:r>
            <w:r w:rsidR="005042F3" w:rsidRPr="005042F3">
              <w:rPr>
                <w:rFonts w:ascii="PT Astra Serif" w:hAnsi="PT Astra Serif"/>
                <w:szCs w:val="26"/>
              </w:rPr>
              <w:t>и «Студент года»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BA702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</w:rPr>
            </w:pPr>
            <w:r w:rsidRPr="00BA702A">
              <w:rPr>
                <w:rFonts w:ascii="PT Astra Serif" w:hAnsi="PT Astra Serif"/>
                <w:szCs w:val="26"/>
              </w:rPr>
              <w:t>чел.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ind w:firstLine="0"/>
              <w:jc w:val="center"/>
              <w:rPr>
                <w:rFonts w:ascii="PT Astra Serif" w:hAnsi="PT Astra Serif"/>
              </w:rPr>
            </w:pPr>
            <w:r w:rsidRPr="005042F3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ind w:firstLine="0"/>
              <w:jc w:val="center"/>
              <w:rPr>
                <w:rFonts w:ascii="PT Astra Serif" w:hAnsi="PT Astra Serif"/>
              </w:rPr>
            </w:pPr>
            <w:r w:rsidRPr="005042F3">
              <w:rPr>
                <w:rFonts w:ascii="PT Astra Serif" w:hAnsi="PT Astra Serif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spacing w:line="298" w:lineRule="exact"/>
              <w:ind w:left="100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Ведомствен</w:t>
            </w:r>
            <w:r w:rsidRPr="005042F3">
              <w:rPr>
                <w:rFonts w:ascii="PT Astra Serif" w:hAnsi="PT Astra Serif"/>
              </w:rPr>
              <w:t>ная статистика</w:t>
            </w:r>
          </w:p>
        </w:tc>
      </w:tr>
      <w:tr w:rsidR="005042F3" w:rsidRPr="005042F3" w:rsidTr="005042F3">
        <w:trPr>
          <w:trHeight w:val="1812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FE3AD1" w:rsidP="00FE3AD1">
            <w:pPr>
              <w:tabs>
                <w:tab w:val="left" w:pos="31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4.</w:t>
            </w:r>
            <w:r w:rsidRPr="005042F3">
              <w:rPr>
                <w:rFonts w:ascii="PT Astra Serif" w:hAnsi="PT Astra Serif"/>
                <w:szCs w:val="24"/>
              </w:rPr>
              <w:t> </w:t>
            </w:r>
            <w:r w:rsidR="005042F3" w:rsidRPr="005042F3">
              <w:rPr>
                <w:rFonts w:ascii="PT Astra Serif" w:hAnsi="PT Astra Serif"/>
                <w:szCs w:val="26"/>
              </w:rPr>
              <w:t>Количество участников Студенческой площадки Форума университетских городов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чел.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Стабильность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Ведомственная статистика</w:t>
            </w:r>
          </w:p>
        </w:tc>
      </w:tr>
      <w:tr w:rsidR="005042F3" w:rsidRPr="005042F3" w:rsidTr="005042F3">
        <w:trPr>
          <w:trHeight w:val="1229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FE3AD1" w:rsidP="00FE3AD1">
            <w:pPr>
              <w:widowControl w:val="0"/>
              <w:tabs>
                <w:tab w:val="left" w:pos="31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5.</w:t>
            </w:r>
            <w:r w:rsidRPr="005042F3">
              <w:rPr>
                <w:rFonts w:ascii="PT Astra Serif" w:hAnsi="PT Astra Serif"/>
                <w:szCs w:val="24"/>
              </w:rPr>
              <w:t> </w:t>
            </w:r>
            <w:r w:rsidR="005042F3" w:rsidRPr="005042F3">
              <w:rPr>
                <w:rFonts w:ascii="PT Astra Serif" w:hAnsi="PT Astra Serif"/>
                <w:color w:val="000000"/>
                <w:szCs w:val="26"/>
              </w:rPr>
              <w:t>Количество выездных образовательных мероприятий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 w:rsidRPr="005042F3">
              <w:rPr>
                <w:rFonts w:ascii="PT Astra Serif" w:hAnsi="PT Astra Serif"/>
                <w:color w:val="000000"/>
                <w:szCs w:val="26"/>
              </w:rPr>
              <w:t>ед.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 w:rsidRPr="005042F3">
              <w:rPr>
                <w:rFonts w:ascii="PT Astra Serif" w:hAnsi="PT Astra Serif"/>
                <w:color w:val="000000"/>
                <w:szCs w:val="26"/>
              </w:rPr>
              <w:t>Стабильность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 w:rsidRPr="005042F3">
              <w:rPr>
                <w:rFonts w:ascii="PT Astra Serif" w:hAnsi="PT Astra Serif"/>
                <w:color w:val="000000"/>
                <w:szCs w:val="26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 w:rsidRPr="005042F3">
              <w:rPr>
                <w:rFonts w:ascii="PT Astra Serif" w:hAnsi="PT Astra Serif"/>
                <w:color w:val="000000"/>
                <w:szCs w:val="26"/>
              </w:rPr>
              <w:t>Ведомственная статистика</w:t>
            </w:r>
          </w:p>
        </w:tc>
      </w:tr>
      <w:tr w:rsidR="005042F3" w:rsidRPr="005042F3" w:rsidTr="005042F3">
        <w:trPr>
          <w:trHeight w:val="1261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FE3AD1" w:rsidP="00FE3AD1">
            <w:pPr>
              <w:tabs>
                <w:tab w:val="left" w:pos="31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6.</w:t>
            </w:r>
            <w:r w:rsidRPr="005042F3">
              <w:rPr>
                <w:rFonts w:ascii="PT Astra Serif" w:hAnsi="PT Astra Serif"/>
                <w:szCs w:val="24"/>
              </w:rPr>
              <w:t> </w:t>
            </w:r>
            <w:r w:rsidR="005042F3" w:rsidRPr="005042F3">
              <w:rPr>
                <w:rFonts w:ascii="PT Astra Serif" w:hAnsi="PT Astra Serif"/>
                <w:szCs w:val="26"/>
              </w:rPr>
              <w:t>Количес</w:t>
            </w:r>
            <w:r>
              <w:rPr>
                <w:rFonts w:ascii="PT Astra Serif" w:hAnsi="PT Astra Serif"/>
                <w:szCs w:val="26"/>
              </w:rPr>
              <w:t>тво мероприятий, организованных</w:t>
            </w:r>
            <w:r w:rsidR="005042F3" w:rsidRPr="005042F3"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br/>
            </w:r>
            <w:r w:rsidR="005042F3" w:rsidRPr="005042F3">
              <w:rPr>
                <w:rFonts w:ascii="PT Astra Serif" w:hAnsi="PT Astra Serif"/>
                <w:szCs w:val="26"/>
              </w:rPr>
              <w:t>в рамках Недели науки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ед.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Стабильность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Ведомственная статистика</w:t>
            </w:r>
          </w:p>
        </w:tc>
      </w:tr>
      <w:tr w:rsidR="005042F3" w:rsidRPr="005042F3" w:rsidTr="005042F3">
        <w:trPr>
          <w:trHeight w:val="3322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FE3AD1" w:rsidP="00FE3AD1">
            <w:pPr>
              <w:tabs>
                <w:tab w:val="left" w:pos="31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7.</w:t>
            </w:r>
            <w:r w:rsidRPr="005042F3">
              <w:rPr>
                <w:rFonts w:ascii="PT Astra Serif" w:hAnsi="PT Astra Serif"/>
                <w:szCs w:val="24"/>
              </w:rPr>
              <w:t> </w:t>
            </w:r>
            <w:r w:rsidR="005042F3" w:rsidRPr="005042F3">
              <w:rPr>
                <w:rFonts w:ascii="PT Astra Serif" w:hAnsi="PT Astra Serif"/>
                <w:szCs w:val="26"/>
              </w:rPr>
              <w:t xml:space="preserve">Количество результатов интеллектуальной деятельности, представленных </w:t>
            </w:r>
            <w:r>
              <w:rPr>
                <w:rFonts w:ascii="PT Astra Serif" w:hAnsi="PT Astra Serif"/>
                <w:szCs w:val="26"/>
              </w:rPr>
              <w:br/>
            </w:r>
            <w:r w:rsidR="005042F3" w:rsidRPr="005042F3">
              <w:rPr>
                <w:rFonts w:ascii="PT Astra Serif" w:hAnsi="PT Astra Serif"/>
                <w:szCs w:val="26"/>
              </w:rPr>
              <w:t xml:space="preserve">в рамках отчетной конференции </w:t>
            </w:r>
            <w:r>
              <w:rPr>
                <w:rFonts w:ascii="PT Astra Serif" w:hAnsi="PT Astra Serif"/>
                <w:szCs w:val="26"/>
              </w:rPr>
              <w:br/>
              <w:t>по проектам-</w:t>
            </w:r>
            <w:r w:rsidR="005042F3" w:rsidRPr="005042F3">
              <w:rPr>
                <w:rFonts w:ascii="PT Astra Serif" w:hAnsi="PT Astra Serif"/>
                <w:szCs w:val="26"/>
              </w:rPr>
              <w:t>победителям региональных конкурсов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ед.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Стабильность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Ведомственная статистика</w:t>
            </w:r>
          </w:p>
        </w:tc>
      </w:tr>
      <w:tr w:rsidR="005042F3" w:rsidRPr="005042F3" w:rsidTr="005042F3">
        <w:trPr>
          <w:trHeight w:val="1244"/>
          <w:jc w:val="center"/>
        </w:trPr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FE3AD1" w:rsidP="00FE3AD1">
            <w:pPr>
              <w:widowControl w:val="0"/>
              <w:tabs>
                <w:tab w:val="left" w:pos="31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8.</w:t>
            </w:r>
            <w:r w:rsidRPr="005042F3">
              <w:rPr>
                <w:rFonts w:ascii="PT Astra Serif" w:hAnsi="PT Astra Serif"/>
                <w:szCs w:val="24"/>
              </w:rPr>
              <w:t> </w:t>
            </w:r>
            <w:r w:rsidR="005042F3" w:rsidRPr="005042F3">
              <w:rPr>
                <w:rFonts w:ascii="PT Astra Serif" w:hAnsi="PT Astra Serif"/>
                <w:szCs w:val="26"/>
              </w:rPr>
              <w:t>Количество информационно-аналитических сборников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 w:rsidRPr="005042F3">
              <w:rPr>
                <w:rFonts w:ascii="PT Astra Serif" w:hAnsi="PT Astra Serif"/>
                <w:color w:val="000000"/>
                <w:szCs w:val="26"/>
              </w:rPr>
              <w:t>ед.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 w:rsidRPr="005042F3">
              <w:rPr>
                <w:rFonts w:ascii="PT Astra Serif" w:hAnsi="PT Astra Serif"/>
                <w:color w:val="000000"/>
                <w:szCs w:val="26"/>
              </w:rPr>
              <w:t>Стабильность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 w:rsidRPr="005042F3">
              <w:rPr>
                <w:rFonts w:ascii="PT Astra Serif" w:hAnsi="PT Astra Serif"/>
                <w:color w:val="000000"/>
                <w:szCs w:val="26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042F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 w:rsidRPr="005042F3">
              <w:rPr>
                <w:rFonts w:ascii="PT Astra Serif" w:hAnsi="PT Astra Serif"/>
                <w:color w:val="000000"/>
                <w:szCs w:val="26"/>
              </w:rPr>
              <w:t>Ведомственная статистика</w:t>
            </w:r>
          </w:p>
        </w:tc>
      </w:tr>
    </w:tbl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5C2B52" w:rsidRDefault="005C2B52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5C2B52" w:rsidRPr="005042F3" w:rsidRDefault="005C2B52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5042F3">
        <w:rPr>
          <w:rFonts w:ascii="PT Astra Serif" w:hAnsi="PT Astra Serif"/>
          <w:szCs w:val="24"/>
        </w:rPr>
        <w:t>3. Порядок управления ВЦП</w:t>
      </w: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795" w:type="dxa"/>
        <w:jc w:val="center"/>
        <w:tblInd w:w="1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5"/>
        <w:gridCol w:w="5100"/>
      </w:tblGrid>
      <w:tr w:rsidR="005042F3" w:rsidRPr="005042F3" w:rsidTr="005042F3">
        <w:trPr>
          <w:cantSplit/>
          <w:trHeight w:val="360"/>
          <w:jc w:val="center"/>
        </w:trPr>
        <w:tc>
          <w:tcPr>
            <w:tcW w:w="4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 w:rsidRPr="005042F3">
              <w:rPr>
                <w:rFonts w:ascii="PT Astra Serif" w:hAnsi="PT Astra Serif"/>
                <w:szCs w:val="26"/>
              </w:rPr>
              <w:t>Ответственный</w:t>
            </w:r>
            <w:proofErr w:type="gramEnd"/>
            <w:r w:rsidRPr="005042F3">
              <w:rPr>
                <w:rFonts w:ascii="PT Astra Serif" w:hAnsi="PT Astra Serif"/>
                <w:szCs w:val="26"/>
              </w:rPr>
              <w:t xml:space="preserve"> за реализацию ВЦП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42F3" w:rsidRPr="005042F3" w:rsidRDefault="005D2646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iCs/>
                <w:color w:val="000000"/>
                <w:szCs w:val="26"/>
              </w:rPr>
              <w:t>Каминский Пётр Петрович</w:t>
            </w:r>
            <w:r w:rsidR="005042F3" w:rsidRPr="005042F3">
              <w:rPr>
                <w:rFonts w:ascii="PT Astra Serif" w:hAnsi="PT Astra Serif"/>
                <w:iCs/>
                <w:color w:val="000000"/>
                <w:szCs w:val="26"/>
              </w:rPr>
              <w:t xml:space="preserve"> – начальник Департамента науки и высшего образования  </w:t>
            </w:r>
            <w:r w:rsidR="005042F3" w:rsidRPr="005042F3">
              <w:rPr>
                <w:rFonts w:ascii="PT Astra Serif" w:hAnsi="PT Astra Serif"/>
                <w:color w:val="000000"/>
                <w:szCs w:val="26"/>
              </w:rPr>
              <w:t>Администрации Томской области</w:t>
            </w:r>
          </w:p>
        </w:tc>
      </w:tr>
      <w:tr w:rsidR="005042F3" w:rsidRPr="005042F3" w:rsidTr="005042F3">
        <w:trPr>
          <w:cantSplit/>
          <w:trHeight w:val="1674"/>
          <w:jc w:val="center"/>
        </w:trPr>
        <w:tc>
          <w:tcPr>
            <w:tcW w:w="4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 xml:space="preserve">Порядок организации работы </w:t>
            </w:r>
            <w:r w:rsidRPr="005042F3">
              <w:rPr>
                <w:rFonts w:ascii="PT Astra Serif" w:hAnsi="PT Astra Serif"/>
                <w:szCs w:val="26"/>
              </w:rPr>
              <w:br/>
              <w:t>по реализации ВЦП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iCs/>
                <w:szCs w:val="26"/>
              </w:rPr>
              <w:t xml:space="preserve">Организацию и координацию работ </w:t>
            </w:r>
            <w:r w:rsidR="00E148AE">
              <w:rPr>
                <w:rFonts w:ascii="PT Astra Serif" w:hAnsi="PT Astra Serif"/>
                <w:iCs/>
                <w:szCs w:val="26"/>
              </w:rPr>
              <w:br/>
            </w:r>
            <w:r w:rsidRPr="005042F3">
              <w:rPr>
                <w:rFonts w:ascii="PT Astra Serif" w:hAnsi="PT Astra Serif"/>
                <w:iCs/>
                <w:szCs w:val="26"/>
              </w:rPr>
              <w:t xml:space="preserve">по реализации ВЦП осуществляет Департамент науки и высшего образования  </w:t>
            </w:r>
            <w:r w:rsidRPr="005042F3">
              <w:rPr>
                <w:rFonts w:ascii="PT Astra Serif" w:hAnsi="PT Astra Serif"/>
                <w:szCs w:val="26"/>
              </w:rPr>
              <w:t>Администрации Томской области</w:t>
            </w:r>
            <w:r w:rsidRPr="005042F3">
              <w:rPr>
                <w:rFonts w:ascii="PT Astra Serif" w:hAnsi="PT Astra Serif"/>
                <w:iCs/>
                <w:szCs w:val="26"/>
              </w:rPr>
              <w:t xml:space="preserve"> </w:t>
            </w:r>
            <w:r w:rsidR="005D2646">
              <w:rPr>
                <w:rFonts w:ascii="PT Astra Serif" w:hAnsi="PT Astra Serif"/>
                <w:iCs/>
                <w:szCs w:val="26"/>
              </w:rPr>
              <w:br/>
            </w:r>
            <w:r w:rsidRPr="005042F3">
              <w:rPr>
                <w:rFonts w:ascii="PT Astra Serif" w:hAnsi="PT Astra Serif"/>
                <w:iCs/>
                <w:szCs w:val="26"/>
              </w:rPr>
              <w:t xml:space="preserve">в соответствии с требованиями бюджетного законодательства Российской Федерации </w:t>
            </w:r>
            <w:r w:rsidR="005D2646">
              <w:rPr>
                <w:rFonts w:ascii="PT Astra Serif" w:hAnsi="PT Astra Serif"/>
                <w:iCs/>
                <w:szCs w:val="26"/>
              </w:rPr>
              <w:br/>
            </w:r>
            <w:r w:rsidRPr="005042F3">
              <w:rPr>
                <w:rFonts w:ascii="PT Astra Serif" w:hAnsi="PT Astra Serif"/>
                <w:iCs/>
                <w:szCs w:val="26"/>
              </w:rPr>
              <w:t>и законодательства Томской области</w:t>
            </w:r>
          </w:p>
        </w:tc>
      </w:tr>
      <w:tr w:rsidR="005042F3" w:rsidRPr="005042F3" w:rsidTr="005042F3">
        <w:trPr>
          <w:cantSplit/>
          <w:trHeight w:val="600"/>
          <w:jc w:val="center"/>
        </w:trPr>
        <w:tc>
          <w:tcPr>
            <w:tcW w:w="4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42F3" w:rsidRPr="005042F3" w:rsidRDefault="005042F3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 w:rsidRPr="005042F3">
              <w:rPr>
                <w:rFonts w:ascii="PT Astra Serif" w:hAnsi="PT Astra Serif"/>
                <w:szCs w:val="26"/>
              </w:rPr>
              <w:t xml:space="preserve">Ответственный за ежеквартальный </w:t>
            </w:r>
            <w:r w:rsidR="005D2646">
              <w:rPr>
                <w:rFonts w:ascii="PT Astra Serif" w:hAnsi="PT Astra Serif"/>
                <w:szCs w:val="26"/>
              </w:rPr>
              <w:br/>
            </w:r>
            <w:r w:rsidRPr="005042F3">
              <w:rPr>
                <w:rFonts w:ascii="PT Astra Serif" w:hAnsi="PT Astra Serif"/>
                <w:szCs w:val="26"/>
              </w:rPr>
              <w:t xml:space="preserve">и ежегодный мониторинг ВЦП 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42F3" w:rsidRPr="005042F3" w:rsidRDefault="005D2646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iCs/>
                <w:szCs w:val="26"/>
              </w:rPr>
              <w:t>Ковалева Ольга Ивановна</w:t>
            </w:r>
            <w:r w:rsidR="005042F3" w:rsidRPr="005042F3">
              <w:rPr>
                <w:rFonts w:ascii="PT Astra Serif" w:hAnsi="PT Astra Serif"/>
                <w:iCs/>
                <w:szCs w:val="26"/>
              </w:rPr>
              <w:t xml:space="preserve"> – консультант Департамента науки и высшего образования  </w:t>
            </w:r>
            <w:r w:rsidR="005042F3" w:rsidRPr="005042F3">
              <w:rPr>
                <w:rFonts w:ascii="PT Astra Serif" w:hAnsi="PT Astra Serif"/>
                <w:szCs w:val="26"/>
              </w:rPr>
              <w:t>Администрации Томской области</w:t>
            </w:r>
          </w:p>
        </w:tc>
      </w:tr>
    </w:tbl>
    <w:p w:rsidR="005042F3" w:rsidRPr="005042F3" w:rsidRDefault="005042F3" w:rsidP="005042F3">
      <w:pPr>
        <w:rPr>
          <w:rFonts w:ascii="PT Astra Serif" w:hAnsi="PT Astra Serif"/>
        </w:rPr>
      </w:pP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5042F3">
        <w:rPr>
          <w:rFonts w:ascii="PT Astra Serif" w:hAnsi="PT Astra Serif"/>
          <w:szCs w:val="24"/>
        </w:rPr>
        <w:t>4. Оценка рисков реализации ВЦП</w:t>
      </w:r>
    </w:p>
    <w:p w:rsidR="005042F3" w:rsidRPr="005042F3" w:rsidRDefault="005042F3" w:rsidP="005042F3">
      <w:pPr>
        <w:rPr>
          <w:rFonts w:ascii="PT Astra Serif" w:hAnsi="PT Astra Serif"/>
        </w:rPr>
      </w:pPr>
    </w:p>
    <w:tbl>
      <w:tblPr>
        <w:tblW w:w="9788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539"/>
        <w:gridCol w:w="5249"/>
      </w:tblGrid>
      <w:tr w:rsidR="005042F3" w:rsidRPr="005042F3" w:rsidTr="005D2646"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Описание рисков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 xml:space="preserve">Оценка возможного влияния рисков </w:t>
            </w:r>
            <w:r w:rsidR="005D2646">
              <w:rPr>
                <w:rFonts w:ascii="PT Astra Serif" w:hAnsi="PT Astra Serif"/>
                <w:szCs w:val="26"/>
              </w:rPr>
              <w:br/>
            </w:r>
            <w:r w:rsidRPr="005042F3">
              <w:rPr>
                <w:rFonts w:ascii="PT Astra Serif" w:hAnsi="PT Astra Serif"/>
                <w:szCs w:val="26"/>
              </w:rPr>
              <w:t>на реализацию ВЦП</w:t>
            </w:r>
          </w:p>
        </w:tc>
      </w:tr>
      <w:tr w:rsidR="005042F3" w:rsidRPr="005042F3" w:rsidTr="005D2646">
        <w:trPr>
          <w:trHeight w:val="1014"/>
        </w:trPr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D2646" w:rsidP="005D2646">
            <w:pPr>
              <w:tabs>
                <w:tab w:val="left" w:pos="42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  <w:r w:rsidRPr="005042F3">
              <w:rPr>
                <w:rFonts w:ascii="PT Astra Serif" w:hAnsi="PT Astra Serif"/>
                <w:szCs w:val="24"/>
              </w:rPr>
              <w:t> </w:t>
            </w:r>
            <w:r w:rsidR="005042F3" w:rsidRPr="005042F3">
              <w:rPr>
                <w:rFonts w:ascii="PT Astra Serif" w:hAnsi="PT Astra Serif"/>
                <w:szCs w:val="26"/>
              </w:rPr>
              <w:t>Изменение приоритетов в политике Министерс</w:t>
            </w:r>
            <w:r>
              <w:rPr>
                <w:rFonts w:ascii="PT Astra Serif" w:hAnsi="PT Astra Serif"/>
                <w:szCs w:val="26"/>
              </w:rPr>
              <w:t>тва науки и высшего образования</w:t>
            </w:r>
            <w:r w:rsidR="005042F3" w:rsidRPr="005042F3">
              <w:rPr>
                <w:rFonts w:ascii="PT Astra Serif" w:hAnsi="PT Astra Serif"/>
                <w:szCs w:val="26"/>
              </w:rPr>
              <w:t xml:space="preserve"> Российской Федерации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BA702A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trike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Снижение уровня международного признания российской науки и образования</w:t>
            </w:r>
          </w:p>
        </w:tc>
      </w:tr>
      <w:tr w:rsidR="005042F3" w:rsidRPr="005042F3" w:rsidTr="005D2646">
        <w:trPr>
          <w:trHeight w:val="1583"/>
        </w:trPr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D2646" w:rsidP="005D2646">
            <w:pPr>
              <w:tabs>
                <w:tab w:val="left" w:pos="42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2.</w:t>
            </w:r>
            <w:r w:rsidRPr="005042F3">
              <w:rPr>
                <w:rFonts w:ascii="PT Astra Serif" w:hAnsi="PT Astra Serif"/>
                <w:szCs w:val="24"/>
              </w:rPr>
              <w:t> </w:t>
            </w:r>
            <w:r w:rsidR="005042F3" w:rsidRPr="005042F3">
              <w:rPr>
                <w:rFonts w:ascii="PT Astra Serif" w:hAnsi="PT Astra Serif"/>
                <w:szCs w:val="26"/>
              </w:rPr>
              <w:t xml:space="preserve">Рассогласование позиций вузов </w:t>
            </w:r>
            <w:r>
              <w:rPr>
                <w:rFonts w:ascii="PT Astra Serif" w:hAnsi="PT Astra Serif"/>
                <w:szCs w:val="26"/>
              </w:rPr>
              <w:br/>
            </w:r>
            <w:r w:rsidR="005042F3" w:rsidRPr="005042F3">
              <w:rPr>
                <w:rFonts w:ascii="PT Astra Serif" w:hAnsi="PT Astra Serif"/>
                <w:szCs w:val="26"/>
              </w:rPr>
              <w:t xml:space="preserve">и научных организаций по вопросам управления сетевым взаимодействием в рамках деятельности Томского консорциума 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BA702A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Отрицательные последствия для имиджа научно-образовательного комплекса Томской области</w:t>
            </w:r>
          </w:p>
        </w:tc>
      </w:tr>
      <w:tr w:rsidR="005042F3" w:rsidRPr="005042F3" w:rsidTr="005D2646">
        <w:trPr>
          <w:trHeight w:val="1537"/>
        </w:trPr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D2646" w:rsidP="005D2646">
            <w:pPr>
              <w:tabs>
                <w:tab w:val="left" w:pos="42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3.</w:t>
            </w:r>
            <w:r w:rsidRPr="005042F3">
              <w:rPr>
                <w:rFonts w:ascii="PT Astra Serif" w:hAnsi="PT Astra Serif"/>
                <w:szCs w:val="24"/>
              </w:rPr>
              <w:t> </w:t>
            </w:r>
            <w:r w:rsidR="005042F3" w:rsidRPr="005042F3">
              <w:rPr>
                <w:rFonts w:ascii="PT Astra Serif" w:hAnsi="PT Astra Serif"/>
                <w:szCs w:val="26"/>
              </w:rPr>
              <w:t xml:space="preserve">Сокращение численности работников, занятых в научно-образовательном комплексе </w:t>
            </w:r>
            <w:r>
              <w:rPr>
                <w:rFonts w:ascii="PT Astra Serif" w:hAnsi="PT Astra Serif"/>
                <w:szCs w:val="26"/>
              </w:rPr>
              <w:br/>
            </w:r>
            <w:r w:rsidR="005042F3" w:rsidRPr="005042F3">
              <w:rPr>
                <w:rFonts w:ascii="PT Astra Serif" w:hAnsi="PT Astra Serif"/>
                <w:szCs w:val="26"/>
              </w:rPr>
              <w:t>и инновационном секторе экономики Томской области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BA702A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Снижение влияния научно-образовательного комплекса на социально-экономическое развитие региона</w:t>
            </w:r>
          </w:p>
        </w:tc>
      </w:tr>
      <w:tr w:rsidR="005042F3" w:rsidRPr="005042F3" w:rsidTr="005D2646">
        <w:trPr>
          <w:trHeight w:val="1117"/>
        </w:trPr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D2646">
            <w:pPr>
              <w:tabs>
                <w:tab w:val="left" w:pos="420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4.</w:t>
            </w:r>
            <w:r w:rsidRPr="005042F3">
              <w:rPr>
                <w:rFonts w:ascii="PT Astra Serif" w:hAnsi="PT Astra Serif"/>
                <w:szCs w:val="24"/>
              </w:rPr>
              <w:t> </w:t>
            </w:r>
            <w:r w:rsidR="005042F3" w:rsidRPr="005042F3">
              <w:rPr>
                <w:rFonts w:ascii="PT Astra Serif" w:hAnsi="PT Astra Serif"/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42F3">
              <w:rPr>
                <w:rFonts w:ascii="PT Astra Serif" w:hAnsi="PT Astra Serif"/>
                <w:szCs w:val="26"/>
              </w:rPr>
              <w:t>Не имеются</w:t>
            </w:r>
          </w:p>
        </w:tc>
      </w:tr>
    </w:tbl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left="540" w:firstLine="0"/>
        <w:jc w:val="both"/>
        <w:rPr>
          <w:rFonts w:ascii="PT Astra Serif" w:hAnsi="PT Astra Serif"/>
          <w:sz w:val="24"/>
          <w:szCs w:val="24"/>
        </w:rPr>
      </w:pPr>
    </w:p>
    <w:p w:rsidR="005042F3" w:rsidRPr="005042F3" w:rsidRDefault="005042F3" w:rsidP="002506B7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  <w:sectPr w:rsidR="005042F3" w:rsidRPr="005042F3" w:rsidSect="005042F3">
          <w:headerReference w:type="default" r:id="rId13"/>
          <w:headerReference w:type="first" r:id="rId14"/>
          <w:pgSz w:w="11906" w:h="16838"/>
          <w:pgMar w:top="851" w:right="707" w:bottom="680" w:left="1304" w:header="340" w:footer="709" w:gutter="0"/>
          <w:pgNumType w:start="1"/>
          <w:cols w:space="720"/>
          <w:titlePg/>
          <w:docGrid w:linePitch="354"/>
        </w:sectPr>
      </w:pP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6"/>
        </w:rPr>
      </w:pPr>
      <w:r w:rsidRPr="005042F3">
        <w:rPr>
          <w:rFonts w:ascii="PT Astra Serif" w:hAnsi="PT Astra Serif"/>
          <w:szCs w:val="26"/>
        </w:rPr>
        <w:lastRenderedPageBreak/>
        <w:t>5. Мероприятия ВЦП</w:t>
      </w:r>
    </w:p>
    <w:p w:rsidR="005042F3" w:rsidRPr="005042F3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 w:val="12"/>
          <w:szCs w:val="12"/>
        </w:rPr>
      </w:pPr>
    </w:p>
    <w:tbl>
      <w:tblPr>
        <w:tblW w:w="15765" w:type="dxa"/>
        <w:jc w:val="center"/>
        <w:tblInd w:w="1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1690"/>
        <w:gridCol w:w="1623"/>
        <w:gridCol w:w="915"/>
        <w:gridCol w:w="1015"/>
        <w:gridCol w:w="1395"/>
        <w:gridCol w:w="1275"/>
        <w:gridCol w:w="887"/>
        <w:gridCol w:w="979"/>
        <w:gridCol w:w="992"/>
        <w:gridCol w:w="1703"/>
        <w:gridCol w:w="760"/>
        <w:gridCol w:w="723"/>
        <w:gridCol w:w="653"/>
        <w:gridCol w:w="642"/>
      </w:tblGrid>
      <w:tr w:rsidR="005042F3" w:rsidRPr="005042F3" w:rsidTr="00944182">
        <w:trPr>
          <w:trHeight w:val="270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№ </w:t>
            </w:r>
            <w:proofErr w:type="gramStart"/>
            <w:r w:rsidRPr="005042F3">
              <w:rPr>
                <w:rFonts w:ascii="PT Astra Serif" w:hAnsi="PT Astra Serif"/>
                <w:sz w:val="19"/>
                <w:szCs w:val="19"/>
              </w:rPr>
              <w:t>п</w:t>
            </w:r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>/п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Наименование мероприятия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Содержание мероприятия</w:t>
            </w:r>
          </w:p>
        </w:tc>
        <w:tc>
          <w:tcPr>
            <w:tcW w:w="1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Срок реализации мероприятия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Исполнитель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Код </w:t>
            </w:r>
            <w:proofErr w:type="spellStart"/>
            <w:proofErr w:type="gramStart"/>
            <w:r w:rsidRPr="005042F3">
              <w:rPr>
                <w:rFonts w:ascii="PT Astra Serif" w:hAnsi="PT Astra Serif"/>
                <w:sz w:val="19"/>
                <w:szCs w:val="19"/>
              </w:rPr>
              <w:t>классифи</w:t>
            </w:r>
            <w:r w:rsidR="00944182">
              <w:rPr>
                <w:rFonts w:ascii="PT Astra Serif" w:hAnsi="PT Astra Serif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z w:val="19"/>
                <w:szCs w:val="19"/>
              </w:rPr>
              <w:t>кации</w:t>
            </w:r>
            <w:proofErr w:type="spellEnd"/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Расходы на мероприятие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(тыс. руб.)</w:t>
            </w:r>
          </w:p>
        </w:tc>
        <w:tc>
          <w:tcPr>
            <w:tcW w:w="4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5042F3" w:rsidRPr="005042F3" w:rsidTr="00944182">
        <w:trPr>
          <w:jc w:val="center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с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(месяц</w:t>
            </w:r>
            <w:r w:rsidR="00944182">
              <w:rPr>
                <w:rFonts w:ascii="PT Astra Serif" w:hAnsi="PT Astra Serif"/>
                <w:sz w:val="19"/>
                <w:szCs w:val="19"/>
              </w:rPr>
              <w:t xml:space="preserve"> </w:t>
            </w:r>
            <w:r w:rsidRPr="005042F3">
              <w:rPr>
                <w:rFonts w:ascii="PT Astra Serif" w:hAnsi="PT Astra Serif"/>
                <w:sz w:val="19"/>
                <w:szCs w:val="19"/>
              </w:rPr>
              <w:t>/ год)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по 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(месяц</w:t>
            </w:r>
            <w:r w:rsidR="00944182">
              <w:rPr>
                <w:rFonts w:ascii="PT Astra Serif" w:hAnsi="PT Astra Serif"/>
                <w:sz w:val="19"/>
                <w:szCs w:val="19"/>
              </w:rPr>
              <w:t xml:space="preserve"> </w:t>
            </w:r>
            <w:r w:rsidRPr="005042F3">
              <w:rPr>
                <w:rFonts w:ascii="PT Astra Serif" w:hAnsi="PT Astra Serif"/>
                <w:sz w:val="19"/>
                <w:szCs w:val="19"/>
              </w:rPr>
              <w:t>/ год)</w:t>
            </w: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2020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2021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2022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год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наименование показателя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944182" w:rsidP="00944182">
            <w:pPr>
              <w:ind w:left="-57"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proofErr w:type="gramStart"/>
            <w:r>
              <w:rPr>
                <w:rFonts w:ascii="PT Astra Serif" w:hAnsi="PT Astra Serif"/>
                <w:sz w:val="19"/>
                <w:szCs w:val="19"/>
              </w:rPr>
              <w:t>е</w:t>
            </w:r>
            <w:r w:rsidR="005042F3" w:rsidRPr="005042F3">
              <w:rPr>
                <w:rFonts w:ascii="PT Astra Serif" w:hAnsi="PT Astra Serif"/>
                <w:sz w:val="19"/>
                <w:szCs w:val="19"/>
              </w:rPr>
              <w:t>дини</w:t>
            </w:r>
            <w:r>
              <w:rPr>
                <w:rFonts w:ascii="PT Astra Serif" w:hAnsi="PT Astra Serif"/>
                <w:sz w:val="19"/>
                <w:szCs w:val="19"/>
              </w:rPr>
              <w:t>-</w:t>
            </w:r>
            <w:proofErr w:type="spellStart"/>
            <w:r w:rsidR="005042F3" w:rsidRPr="005042F3">
              <w:rPr>
                <w:rFonts w:ascii="PT Astra Serif" w:hAnsi="PT Astra Serif"/>
                <w:sz w:val="19"/>
                <w:szCs w:val="19"/>
              </w:rPr>
              <w:t>ца</w:t>
            </w:r>
            <w:proofErr w:type="spellEnd"/>
            <w:proofErr w:type="gramEnd"/>
            <w:r w:rsidR="005042F3" w:rsidRPr="005042F3">
              <w:rPr>
                <w:rFonts w:ascii="PT Astra Serif" w:hAnsi="PT Astra Serif"/>
                <w:sz w:val="19"/>
                <w:szCs w:val="19"/>
              </w:rPr>
              <w:t xml:space="preserve"> </w:t>
            </w:r>
            <w:proofErr w:type="spellStart"/>
            <w:r w:rsidR="005042F3" w:rsidRPr="005042F3">
              <w:rPr>
                <w:rFonts w:ascii="PT Astra Serif" w:hAnsi="PT Astra Serif"/>
                <w:sz w:val="19"/>
                <w:szCs w:val="19"/>
              </w:rPr>
              <w:t>изме</w:t>
            </w:r>
            <w:proofErr w:type="spellEnd"/>
            <w:r>
              <w:rPr>
                <w:rFonts w:ascii="PT Astra Serif" w:hAnsi="PT Astra Serif"/>
                <w:sz w:val="19"/>
                <w:szCs w:val="19"/>
              </w:rPr>
              <w:t>-</w:t>
            </w:r>
            <w:r w:rsidR="005042F3" w:rsidRPr="005042F3">
              <w:rPr>
                <w:rFonts w:ascii="PT Astra Serif" w:hAnsi="PT Astra Serif"/>
                <w:sz w:val="19"/>
                <w:szCs w:val="19"/>
              </w:rPr>
              <w:t>рения пока</w:t>
            </w:r>
            <w:r>
              <w:rPr>
                <w:rFonts w:ascii="PT Astra Serif" w:hAnsi="PT Astra Serif"/>
                <w:sz w:val="19"/>
                <w:szCs w:val="19"/>
              </w:rPr>
              <w:t>-</w:t>
            </w:r>
            <w:proofErr w:type="spellStart"/>
            <w:r w:rsidR="005042F3" w:rsidRPr="005042F3">
              <w:rPr>
                <w:rFonts w:ascii="PT Astra Serif" w:hAnsi="PT Astra Serif"/>
                <w:sz w:val="19"/>
                <w:szCs w:val="19"/>
              </w:rPr>
              <w:t>зателя</w:t>
            </w:r>
            <w:proofErr w:type="spellEnd"/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2020 год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2021 год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2022 год</w:t>
            </w:r>
          </w:p>
        </w:tc>
      </w:tr>
      <w:tr w:rsidR="005042F3" w:rsidRPr="005042F3" w:rsidTr="00944182">
        <w:trPr>
          <w:trHeight w:val="695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D2646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1.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Организация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проведение мероприятий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по выявлению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и поддержке лучших научно-образовательных практик региона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Организация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проведение конкурсов,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в том числе: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01/2020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12/2022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Департамент науки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высшего образования </w:t>
            </w:r>
            <w:proofErr w:type="spellStart"/>
            <w:proofErr w:type="gramStart"/>
            <w:r w:rsidRPr="005042F3">
              <w:rPr>
                <w:rFonts w:ascii="PT Astra Serif" w:hAnsi="PT Astra Serif"/>
                <w:sz w:val="19"/>
                <w:szCs w:val="19"/>
              </w:rPr>
              <w:t>Администра</w:t>
            </w:r>
            <w:r w:rsidR="00944182">
              <w:rPr>
                <w:rFonts w:ascii="PT Astra Serif" w:hAnsi="PT Astra Serif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z w:val="19"/>
                <w:szCs w:val="19"/>
              </w:rPr>
              <w:t>ции</w:t>
            </w:r>
            <w:proofErr w:type="spellEnd"/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 Томской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0709,</w:t>
            </w:r>
          </w:p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0216000000,</w:t>
            </w:r>
          </w:p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350, 240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9 121,60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7 133,60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7 133,60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Показатель объема –</w:t>
            </w:r>
            <w:r w:rsidRPr="005042F3">
              <w:rPr>
                <w:rFonts w:ascii="PT Astra Serif" w:hAnsi="PT Astra Serif"/>
                <w:iCs/>
                <w:sz w:val="19"/>
                <w:szCs w:val="19"/>
              </w:rPr>
              <w:t xml:space="preserve"> количество проведенных мероприятий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ед.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</w:t>
            </w:r>
          </w:p>
        </w:tc>
      </w:tr>
      <w:tr w:rsidR="005042F3" w:rsidRPr="005042F3" w:rsidTr="00944182">
        <w:trPr>
          <w:trHeight w:val="1431"/>
          <w:jc w:val="center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 w:rsidP="005D2646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944182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944182">
              <w:rPr>
                <w:rFonts w:ascii="PT Astra Serif" w:hAnsi="PT Astra Serif"/>
                <w:sz w:val="19"/>
                <w:szCs w:val="19"/>
              </w:rPr>
              <w:t>1.</w:t>
            </w:r>
            <w:r w:rsidR="00944182" w:rsidRPr="00944182">
              <w:rPr>
                <w:rFonts w:ascii="PT Astra Serif" w:hAnsi="PT Astra Serif"/>
                <w:sz w:val="19"/>
                <w:szCs w:val="19"/>
              </w:rPr>
              <w:t> </w:t>
            </w:r>
            <w:r w:rsidRPr="00944182">
              <w:rPr>
                <w:rFonts w:ascii="PT Astra Serif" w:hAnsi="PT Astra Serif"/>
                <w:sz w:val="19"/>
                <w:szCs w:val="19"/>
              </w:rPr>
              <w:t>На соискание премий Томской области в сфере образования, науки, здравоохранения и культуры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01/2020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12/2022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Департамент науки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высшего образования </w:t>
            </w:r>
            <w:proofErr w:type="spellStart"/>
            <w:proofErr w:type="gramStart"/>
            <w:r w:rsidRPr="005042F3">
              <w:rPr>
                <w:rFonts w:ascii="PT Astra Serif" w:hAnsi="PT Astra Serif"/>
                <w:sz w:val="19"/>
                <w:szCs w:val="19"/>
              </w:rPr>
              <w:t>Администра</w:t>
            </w:r>
            <w:r w:rsidR="00944182">
              <w:rPr>
                <w:rFonts w:ascii="PT Astra Serif" w:hAnsi="PT Astra Serif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z w:val="19"/>
                <w:szCs w:val="19"/>
              </w:rPr>
              <w:t>ции</w:t>
            </w:r>
            <w:proofErr w:type="spellEnd"/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 Томской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0709,</w:t>
            </w:r>
          </w:p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0216000000,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350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6 690,0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6 690,0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6 690,0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iCs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Показатель качества – </w:t>
            </w:r>
            <w:r w:rsidRPr="005042F3">
              <w:rPr>
                <w:rFonts w:ascii="PT Astra Serif" w:hAnsi="PT Astra Serif"/>
                <w:iCs/>
                <w:sz w:val="19"/>
                <w:szCs w:val="19"/>
              </w:rPr>
              <w:t xml:space="preserve">количество претендентов, принявших участие </w:t>
            </w:r>
            <w:r w:rsidR="00944182">
              <w:rPr>
                <w:rFonts w:ascii="PT Astra Serif" w:hAnsi="PT Astra Serif"/>
                <w:iCs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iCs/>
                <w:sz w:val="19"/>
                <w:szCs w:val="19"/>
              </w:rPr>
              <w:t>в конкурсе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на соискание премий Томской области в сфере образования, науки, здравоохранения и культуры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чел.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650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650</w:t>
            </w:r>
          </w:p>
        </w:tc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650</w:t>
            </w:r>
          </w:p>
        </w:tc>
      </w:tr>
      <w:tr w:rsidR="005042F3" w:rsidRPr="005042F3" w:rsidTr="00944182">
        <w:trPr>
          <w:trHeight w:val="695"/>
          <w:jc w:val="center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 w:rsidP="005D2646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0709,</w:t>
            </w:r>
          </w:p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0216000000,</w:t>
            </w:r>
          </w:p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240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443,6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443,6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443,6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iCs/>
                <w:sz w:val="19"/>
                <w:szCs w:val="19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5042F3" w:rsidRPr="005042F3" w:rsidTr="00944182">
        <w:trPr>
          <w:trHeight w:val="695"/>
          <w:jc w:val="center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 w:rsidP="005D2646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944182" w:rsidRDefault="00944182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944182">
              <w:rPr>
                <w:rFonts w:ascii="PT Astra Serif" w:hAnsi="PT Astra Serif"/>
                <w:sz w:val="19"/>
                <w:szCs w:val="19"/>
              </w:rPr>
              <w:t>2. </w:t>
            </w:r>
            <w:r w:rsidR="005042F3" w:rsidRPr="00944182">
              <w:rPr>
                <w:rFonts w:ascii="PT Astra Serif" w:hAnsi="PT Astra Serif"/>
                <w:sz w:val="19"/>
                <w:szCs w:val="19"/>
              </w:rPr>
              <w:t xml:space="preserve">На соискание званий «Профессор года» </w:t>
            </w:r>
            <w:r w:rsidRPr="00944182">
              <w:rPr>
                <w:rFonts w:ascii="PT Astra Serif" w:hAnsi="PT Astra Serif"/>
                <w:sz w:val="19"/>
                <w:szCs w:val="19"/>
              </w:rPr>
              <w:br/>
            </w:r>
            <w:r w:rsidR="005042F3" w:rsidRPr="00944182">
              <w:rPr>
                <w:rFonts w:ascii="PT Astra Serif" w:hAnsi="PT Astra Serif"/>
                <w:sz w:val="19"/>
                <w:szCs w:val="19"/>
              </w:rPr>
              <w:t>и «Студент года»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01/2020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12/2020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Департамент науки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высшего образования </w:t>
            </w:r>
            <w:proofErr w:type="spellStart"/>
            <w:proofErr w:type="gramStart"/>
            <w:r w:rsidRPr="005042F3">
              <w:rPr>
                <w:rFonts w:ascii="PT Astra Serif" w:hAnsi="PT Astra Serif"/>
                <w:sz w:val="19"/>
                <w:szCs w:val="19"/>
              </w:rPr>
              <w:t>Администра</w:t>
            </w:r>
            <w:r w:rsidR="00944182">
              <w:rPr>
                <w:rFonts w:ascii="PT Astra Serif" w:hAnsi="PT Astra Serif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z w:val="19"/>
                <w:szCs w:val="19"/>
              </w:rPr>
              <w:t>ции</w:t>
            </w:r>
            <w:proofErr w:type="spellEnd"/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 Томской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0709,</w:t>
            </w:r>
          </w:p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0216000000,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350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1 988,0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-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Показатель качества – </w:t>
            </w:r>
            <w:r w:rsidRPr="005042F3">
              <w:rPr>
                <w:rFonts w:ascii="PT Astra Serif" w:hAnsi="PT Astra Serif"/>
                <w:iCs/>
                <w:sz w:val="19"/>
                <w:szCs w:val="19"/>
              </w:rPr>
              <w:t xml:space="preserve">количество претендентов, принявших участие </w:t>
            </w:r>
            <w:r w:rsidR="00944182">
              <w:rPr>
                <w:rFonts w:ascii="PT Astra Serif" w:hAnsi="PT Astra Serif"/>
                <w:iCs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iCs/>
                <w:sz w:val="19"/>
                <w:szCs w:val="19"/>
              </w:rPr>
              <w:t>в конкурсе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на соискание званий «Профессор года» и «Студент года»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чел.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112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-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-</w:t>
            </w:r>
          </w:p>
        </w:tc>
      </w:tr>
      <w:tr w:rsidR="005042F3" w:rsidRPr="005042F3" w:rsidTr="00944182">
        <w:trPr>
          <w:trHeight w:val="1826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D2646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lastRenderedPageBreak/>
              <w:t>2.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Организация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проведение Студенческой площадки Форума университетских городов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Организация проектных сессий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по решению студенческими командами кейсов социально-экономического развития </w:t>
            </w:r>
            <w:proofErr w:type="gramStart"/>
            <w:r w:rsidRPr="005042F3">
              <w:rPr>
                <w:rFonts w:ascii="PT Astra Serif" w:hAnsi="PT Astra Serif"/>
                <w:sz w:val="19"/>
                <w:szCs w:val="19"/>
              </w:rPr>
              <w:t>университет</w:t>
            </w:r>
            <w:r w:rsidR="00944182">
              <w:rPr>
                <w:rFonts w:ascii="PT Astra Serif" w:hAnsi="PT Astra Serif"/>
                <w:sz w:val="19"/>
                <w:szCs w:val="19"/>
              </w:rPr>
              <w:t>-</w:t>
            </w:r>
            <w:proofErr w:type="spellStart"/>
            <w:r w:rsidRPr="005042F3">
              <w:rPr>
                <w:rFonts w:ascii="PT Astra Serif" w:hAnsi="PT Astra Serif"/>
                <w:sz w:val="19"/>
                <w:szCs w:val="19"/>
              </w:rPr>
              <w:t>ского</w:t>
            </w:r>
            <w:proofErr w:type="spellEnd"/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 города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Томского региона; проведение мастер-классов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тренингов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по новым возможностям развития университетских городов в эпоху глобальных вызовов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с участием российских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зарубежных экспертов; разработка сценария мероприятия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и его информационное освещение; подготовка информационно-методических материалов; формирование призового фонда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01/2020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12/2022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Департамент науки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="005D2646">
              <w:rPr>
                <w:rFonts w:ascii="PT Astra Serif" w:hAnsi="PT Astra Serif"/>
                <w:sz w:val="19"/>
                <w:szCs w:val="19"/>
              </w:rPr>
              <w:t>и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 высшего образования </w:t>
            </w:r>
            <w:proofErr w:type="spellStart"/>
            <w:proofErr w:type="gramStart"/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>Администра</w:t>
            </w:r>
            <w:r w:rsidR="00944182">
              <w:rPr>
                <w:rFonts w:ascii="PT Astra Serif" w:hAnsi="PT Astra Serif"/>
                <w:spacing w:val="-4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>ции</w:t>
            </w:r>
            <w:proofErr w:type="spellEnd"/>
            <w:proofErr w:type="gramEnd"/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 xml:space="preserve"> </w:t>
            </w:r>
            <w:r w:rsidRPr="005042F3">
              <w:rPr>
                <w:rFonts w:ascii="PT Astra Serif" w:hAnsi="PT Astra Serif"/>
                <w:sz w:val="19"/>
                <w:szCs w:val="19"/>
              </w:rPr>
              <w:t>Томской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944182">
              <w:rPr>
                <w:rFonts w:ascii="PT Astra Serif" w:hAnsi="PT Astra Serif"/>
                <w:sz w:val="19"/>
                <w:szCs w:val="19"/>
              </w:rPr>
              <w:t>070</w:t>
            </w:r>
            <w:r w:rsidRPr="005042F3">
              <w:rPr>
                <w:rFonts w:ascii="PT Astra Serif" w:hAnsi="PT Astra Serif"/>
                <w:sz w:val="19"/>
                <w:szCs w:val="19"/>
              </w:rPr>
              <w:t>9,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944182">
              <w:rPr>
                <w:rFonts w:ascii="PT Astra Serif" w:hAnsi="PT Astra Serif"/>
                <w:sz w:val="19"/>
                <w:szCs w:val="19"/>
              </w:rPr>
              <w:t>0216000</w:t>
            </w:r>
            <w:r w:rsidRPr="005042F3">
              <w:rPr>
                <w:rFonts w:ascii="PT Astra Serif" w:hAnsi="PT Astra Serif"/>
                <w:sz w:val="19"/>
                <w:szCs w:val="19"/>
              </w:rPr>
              <w:t>000,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240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400,0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944182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>
              <w:rPr>
                <w:rFonts w:ascii="PT Astra Serif" w:hAnsi="PT Astra Serif"/>
                <w:sz w:val="19"/>
                <w:szCs w:val="19"/>
              </w:rPr>
              <w:t xml:space="preserve">Показатель объема </w:t>
            </w:r>
            <w:proofErr w:type="gramStart"/>
            <w:r>
              <w:rPr>
                <w:rFonts w:ascii="PT Astra Serif" w:hAnsi="PT Astra Serif"/>
                <w:sz w:val="19"/>
                <w:szCs w:val="19"/>
              </w:rPr>
              <w:t>–</w:t>
            </w:r>
            <w:r w:rsidR="005042F3" w:rsidRPr="005042F3">
              <w:rPr>
                <w:rFonts w:ascii="PT Astra Serif" w:hAnsi="PT Astra Serif"/>
                <w:sz w:val="19"/>
                <w:szCs w:val="19"/>
              </w:rPr>
              <w:t>к</w:t>
            </w:r>
            <w:proofErr w:type="gramEnd"/>
            <w:r w:rsidR="005042F3" w:rsidRPr="005042F3">
              <w:rPr>
                <w:rFonts w:ascii="PT Astra Serif" w:hAnsi="PT Astra Serif"/>
                <w:sz w:val="19"/>
                <w:szCs w:val="19"/>
              </w:rPr>
              <w:t>оличество участников Студенческой площадки Форума университетских городов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iCs/>
                <w:sz w:val="19"/>
                <w:szCs w:val="19"/>
              </w:rPr>
            </w:pPr>
            <w:r w:rsidRPr="005042F3">
              <w:rPr>
                <w:rFonts w:ascii="PT Astra Serif" w:hAnsi="PT Astra Serif"/>
                <w:iCs/>
                <w:sz w:val="19"/>
                <w:szCs w:val="19"/>
              </w:rPr>
              <w:t>чел.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3200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3200</w:t>
            </w:r>
          </w:p>
        </w:tc>
      </w:tr>
      <w:tr w:rsidR="005042F3" w:rsidRPr="005042F3" w:rsidTr="00944182">
        <w:trPr>
          <w:trHeight w:val="2393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D2646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lastRenderedPageBreak/>
              <w:t>3.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Организация выездных образовательных мероприятий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="007A4620">
              <w:rPr>
                <w:rFonts w:ascii="PT Astra Serif" w:hAnsi="PT Astra Serif"/>
                <w:sz w:val="19"/>
                <w:szCs w:val="19"/>
              </w:rPr>
              <w:t>в муниципальных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 образования</w:t>
            </w:r>
            <w:r w:rsidR="007A4620">
              <w:rPr>
                <w:rFonts w:ascii="PT Astra Serif" w:hAnsi="PT Astra Serif"/>
                <w:sz w:val="19"/>
                <w:szCs w:val="19"/>
              </w:rPr>
              <w:t>х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 Томской области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Разработка сценария; организация презентаций </w:t>
            </w:r>
            <w:r w:rsidR="005D2646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и мероприятий научно-просветитель</w:t>
            </w:r>
            <w:r w:rsidR="005D2646">
              <w:rPr>
                <w:rFonts w:ascii="PT Astra Serif" w:hAnsi="PT Astra Serif"/>
                <w:sz w:val="19"/>
                <w:szCs w:val="19"/>
              </w:rPr>
              <w:t>-</w:t>
            </w:r>
            <w:proofErr w:type="spellStart"/>
            <w:r w:rsidRPr="005042F3">
              <w:rPr>
                <w:rFonts w:ascii="PT Astra Serif" w:hAnsi="PT Astra Serif"/>
                <w:sz w:val="19"/>
                <w:szCs w:val="19"/>
              </w:rPr>
              <w:t>ского</w:t>
            </w:r>
            <w:proofErr w:type="spell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 характера; подготовка видео-презентаций </w:t>
            </w:r>
            <w:r w:rsidR="005D2646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о томских вузах; аренда транспорта; информационное освещение мероприятия; подготовка информационно-методических материалов </w:t>
            </w:r>
            <w:r w:rsidR="005D2646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для участников мероприятия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01/2020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12/2022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Департамент науки </w:t>
            </w:r>
            <w:r w:rsidR="005D2646">
              <w:rPr>
                <w:rFonts w:ascii="PT Astra Serif" w:hAnsi="PT Astra Serif"/>
                <w:sz w:val="19"/>
                <w:szCs w:val="19"/>
              </w:rPr>
              <w:br/>
            </w:r>
            <w:r w:rsidR="00E148AE">
              <w:rPr>
                <w:rFonts w:ascii="PT Astra Serif" w:hAnsi="PT Astra Serif"/>
                <w:sz w:val="19"/>
                <w:szCs w:val="19"/>
              </w:rPr>
              <w:t xml:space="preserve">и 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высшего образования  </w:t>
            </w:r>
            <w:proofErr w:type="spellStart"/>
            <w:proofErr w:type="gramStart"/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>Администра</w:t>
            </w:r>
            <w:r w:rsidR="005D2646">
              <w:rPr>
                <w:rFonts w:ascii="PT Astra Serif" w:hAnsi="PT Astra Serif"/>
                <w:spacing w:val="-4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>ции</w:t>
            </w:r>
            <w:proofErr w:type="spellEnd"/>
            <w:proofErr w:type="gramEnd"/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 xml:space="preserve"> </w:t>
            </w:r>
            <w:r w:rsidRPr="005042F3">
              <w:rPr>
                <w:rFonts w:ascii="PT Astra Serif" w:hAnsi="PT Astra Serif"/>
                <w:sz w:val="19"/>
                <w:szCs w:val="19"/>
              </w:rPr>
              <w:t>Томской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D2646">
              <w:rPr>
                <w:rFonts w:ascii="PT Astra Serif" w:hAnsi="PT Astra Serif"/>
                <w:sz w:val="19"/>
                <w:szCs w:val="19"/>
              </w:rPr>
              <w:t>070</w:t>
            </w:r>
            <w:r w:rsidRPr="005042F3">
              <w:rPr>
                <w:rFonts w:ascii="PT Astra Serif" w:hAnsi="PT Astra Serif"/>
                <w:sz w:val="19"/>
                <w:szCs w:val="19"/>
              </w:rPr>
              <w:t>9,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D2646">
              <w:rPr>
                <w:rFonts w:ascii="PT Astra Serif" w:hAnsi="PT Astra Serif"/>
                <w:sz w:val="19"/>
                <w:szCs w:val="19"/>
              </w:rPr>
              <w:t>0216000</w:t>
            </w:r>
            <w:r w:rsidRPr="005042F3">
              <w:rPr>
                <w:rFonts w:ascii="PT Astra Serif" w:hAnsi="PT Astra Serif"/>
                <w:sz w:val="19"/>
                <w:szCs w:val="19"/>
              </w:rPr>
              <w:t>000,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240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450,0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color w:val="000000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Показатель объема –</w:t>
            </w:r>
            <w:r w:rsidRPr="005042F3">
              <w:rPr>
                <w:rFonts w:ascii="PT Astra Serif" w:hAnsi="PT Astra Serif"/>
                <w:iCs/>
                <w:sz w:val="19"/>
                <w:szCs w:val="19"/>
              </w:rPr>
              <w:t xml:space="preserve"> </w:t>
            </w:r>
            <w:r w:rsidRPr="005042F3">
              <w:rPr>
                <w:rFonts w:ascii="PT Astra Serif" w:hAnsi="PT Astra Serif"/>
                <w:sz w:val="19"/>
                <w:szCs w:val="19"/>
              </w:rPr>
              <w:t>количество выездных образовательных мероприятий</w:t>
            </w:r>
            <w:r w:rsidRPr="005042F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iCs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ед.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</w:t>
            </w:r>
          </w:p>
        </w:tc>
      </w:tr>
      <w:tr w:rsidR="005042F3" w:rsidRPr="005042F3" w:rsidTr="00944182">
        <w:trPr>
          <w:trHeight w:val="979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D2646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4.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Организация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и проведение Недели науки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Разработка сценария Недели науки; проведение мероприятий научно-просветитель</w:t>
            </w:r>
            <w:r w:rsidR="005D2646">
              <w:rPr>
                <w:rFonts w:ascii="PT Astra Serif" w:hAnsi="PT Astra Serif"/>
                <w:sz w:val="19"/>
                <w:szCs w:val="19"/>
              </w:rPr>
              <w:t>-</w:t>
            </w:r>
            <w:proofErr w:type="spellStart"/>
            <w:r w:rsidR="005D2646">
              <w:rPr>
                <w:rFonts w:ascii="PT Astra Serif" w:hAnsi="PT Astra Serif"/>
                <w:sz w:val="19"/>
                <w:szCs w:val="19"/>
              </w:rPr>
              <w:t>ского</w:t>
            </w:r>
            <w:proofErr w:type="spellEnd"/>
            <w:r w:rsidR="005D2646">
              <w:rPr>
                <w:rFonts w:ascii="PT Astra Serif" w:hAnsi="PT Astra Serif"/>
                <w:sz w:val="19"/>
                <w:szCs w:val="19"/>
              </w:rPr>
              <w:t xml:space="preserve"> характера, в том числе 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лекций, практикумов, мастер-классов, экскурсий, выставок; подготовка рекламной </w:t>
            </w:r>
            <w:r w:rsidR="005D2646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</w:t>
            </w:r>
            <w:proofErr w:type="spellStart"/>
            <w:proofErr w:type="gramStart"/>
            <w:r w:rsidRPr="005042F3">
              <w:rPr>
                <w:rFonts w:ascii="PT Astra Serif" w:hAnsi="PT Astra Serif"/>
                <w:sz w:val="19"/>
                <w:szCs w:val="19"/>
              </w:rPr>
              <w:t>полиграфи</w:t>
            </w:r>
            <w:proofErr w:type="spellEnd"/>
            <w:r w:rsidR="005D2646">
              <w:rPr>
                <w:rFonts w:ascii="PT Astra Serif" w:hAnsi="PT Astra Serif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z w:val="19"/>
                <w:szCs w:val="19"/>
              </w:rPr>
              <w:t>ческой</w:t>
            </w:r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 продукции; аренда помещений; информационное </w:t>
            </w:r>
            <w:r w:rsidRPr="005042F3">
              <w:rPr>
                <w:rFonts w:ascii="PT Astra Serif" w:hAnsi="PT Astra Serif"/>
                <w:sz w:val="19"/>
                <w:szCs w:val="19"/>
              </w:rPr>
              <w:lastRenderedPageBreak/>
              <w:t xml:space="preserve">освещение мероприятий; подготовка информационно-методических материалов </w:t>
            </w:r>
            <w:r w:rsidR="005D2646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для участников мероприятий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lastRenderedPageBreak/>
              <w:t>01/2020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12/2022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Департамент науки </w:t>
            </w:r>
            <w:r w:rsidR="005D2646">
              <w:rPr>
                <w:rFonts w:ascii="PT Astra Serif" w:hAnsi="PT Astra Serif"/>
                <w:sz w:val="19"/>
                <w:szCs w:val="19"/>
              </w:rPr>
              <w:br/>
            </w:r>
            <w:r w:rsidR="00E148AE">
              <w:rPr>
                <w:rFonts w:ascii="PT Astra Serif" w:hAnsi="PT Astra Serif"/>
                <w:sz w:val="19"/>
                <w:szCs w:val="19"/>
              </w:rPr>
              <w:t>и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 высшего образования  </w:t>
            </w:r>
            <w:proofErr w:type="spellStart"/>
            <w:proofErr w:type="gramStart"/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>Администра</w:t>
            </w:r>
            <w:r w:rsidR="005D2646">
              <w:rPr>
                <w:rFonts w:ascii="PT Astra Serif" w:hAnsi="PT Astra Serif"/>
                <w:spacing w:val="-4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>ции</w:t>
            </w:r>
            <w:proofErr w:type="spellEnd"/>
            <w:proofErr w:type="gramEnd"/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 xml:space="preserve"> </w:t>
            </w:r>
            <w:r w:rsidRPr="005042F3">
              <w:rPr>
                <w:rFonts w:ascii="PT Astra Serif" w:hAnsi="PT Astra Serif"/>
                <w:sz w:val="19"/>
                <w:szCs w:val="19"/>
              </w:rPr>
              <w:t>Томской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0709,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D2646">
              <w:rPr>
                <w:rFonts w:ascii="PT Astra Serif" w:hAnsi="PT Astra Serif"/>
                <w:sz w:val="19"/>
                <w:szCs w:val="19"/>
              </w:rPr>
              <w:t>0216000</w:t>
            </w:r>
            <w:r w:rsidRPr="005042F3">
              <w:rPr>
                <w:rFonts w:ascii="PT Astra Serif" w:hAnsi="PT Astra Serif"/>
                <w:sz w:val="19"/>
                <w:szCs w:val="19"/>
              </w:rPr>
              <w:t>000,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240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 1 680,9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1 680,9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1 680,9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D2646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>
              <w:rPr>
                <w:rFonts w:ascii="PT Astra Serif" w:hAnsi="PT Astra Serif"/>
                <w:color w:val="000000"/>
                <w:sz w:val="19"/>
                <w:szCs w:val="19"/>
              </w:rPr>
              <w:t>Показатель объе</w:t>
            </w:r>
            <w:r w:rsidR="005042F3" w:rsidRPr="005042F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ма </w:t>
            </w:r>
            <w:proofErr w:type="gramStart"/>
            <w:r>
              <w:rPr>
                <w:rFonts w:ascii="PT Astra Serif" w:hAnsi="PT Astra Serif"/>
                <w:color w:val="000000"/>
                <w:sz w:val="19"/>
                <w:szCs w:val="19"/>
              </w:rPr>
              <w:t>–</w:t>
            </w:r>
            <w:r w:rsidR="005042F3" w:rsidRPr="005042F3">
              <w:rPr>
                <w:rFonts w:ascii="PT Astra Serif" w:hAnsi="PT Astra Serif"/>
                <w:sz w:val="19"/>
                <w:szCs w:val="19"/>
              </w:rPr>
              <w:t>к</w:t>
            </w:r>
            <w:proofErr w:type="gramEnd"/>
            <w:r w:rsidR="005042F3" w:rsidRPr="005042F3">
              <w:rPr>
                <w:rFonts w:ascii="PT Astra Serif" w:hAnsi="PT Astra Serif"/>
                <w:sz w:val="19"/>
                <w:szCs w:val="19"/>
              </w:rPr>
              <w:t>оличество мероприятий, организованных  в рамках Недели  науки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iCs/>
                <w:sz w:val="19"/>
                <w:szCs w:val="19"/>
              </w:rPr>
            </w:pPr>
            <w:r w:rsidRPr="005042F3">
              <w:rPr>
                <w:rFonts w:ascii="PT Astra Serif" w:hAnsi="PT Astra Serif"/>
                <w:iCs/>
                <w:sz w:val="19"/>
                <w:szCs w:val="19"/>
              </w:rPr>
              <w:t>ед.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8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8</w:t>
            </w:r>
          </w:p>
        </w:tc>
      </w:tr>
      <w:tr w:rsidR="005042F3" w:rsidRPr="005042F3" w:rsidTr="00944182">
        <w:trPr>
          <w:trHeight w:val="3956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D2646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lastRenderedPageBreak/>
              <w:t>5.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Организация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проведение отчетной конференции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  <w:t>по проектам-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победителям региональных конкурсов, проводимых Администрацией Томской области совместно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с Российским фондом </w:t>
            </w:r>
            <w:proofErr w:type="spellStart"/>
            <w:proofErr w:type="gramStart"/>
            <w:r w:rsidRPr="005042F3">
              <w:rPr>
                <w:rFonts w:ascii="PT Astra Serif" w:hAnsi="PT Astra Serif"/>
                <w:sz w:val="19"/>
                <w:szCs w:val="19"/>
              </w:rPr>
              <w:t>фунда</w:t>
            </w:r>
            <w:proofErr w:type="spellEnd"/>
            <w:r w:rsidR="00944182">
              <w:rPr>
                <w:rFonts w:ascii="PT Astra Serif" w:hAnsi="PT Astra Serif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z w:val="19"/>
                <w:szCs w:val="19"/>
              </w:rPr>
              <w:t>ментальных</w:t>
            </w:r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 исследований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D264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Разработка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и реализация сценария мероприятия; информационное освещение мероприятия; организация э</w:t>
            </w:r>
            <w:r w:rsidR="005D2646">
              <w:rPr>
                <w:rFonts w:ascii="PT Astra Serif" w:hAnsi="PT Astra Serif"/>
                <w:sz w:val="19"/>
                <w:szCs w:val="19"/>
              </w:rPr>
              <w:t>кспертного обсуждения проектов-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победителей; подготовка информационно-методических материалов </w:t>
            </w:r>
            <w:r w:rsidR="005D2646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для участников мероприятия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01/2020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12/2022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Департаме</w:t>
            </w:r>
            <w:r w:rsidR="00E148AE">
              <w:rPr>
                <w:rFonts w:ascii="PT Astra Serif" w:hAnsi="PT Astra Serif"/>
                <w:sz w:val="19"/>
                <w:szCs w:val="19"/>
              </w:rPr>
              <w:t xml:space="preserve">нт науки </w:t>
            </w:r>
            <w:r w:rsidR="00E148AE">
              <w:rPr>
                <w:rFonts w:ascii="PT Astra Serif" w:hAnsi="PT Astra Serif"/>
                <w:sz w:val="19"/>
                <w:szCs w:val="19"/>
              </w:rPr>
              <w:br/>
              <w:t xml:space="preserve">и </w:t>
            </w:r>
            <w:r w:rsidR="00944182">
              <w:rPr>
                <w:rFonts w:ascii="PT Astra Serif" w:hAnsi="PT Astra Serif"/>
                <w:sz w:val="19"/>
                <w:szCs w:val="19"/>
              </w:rPr>
              <w:t>высшего образования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 </w:t>
            </w:r>
            <w:proofErr w:type="spellStart"/>
            <w:proofErr w:type="gramStart"/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>Администра</w:t>
            </w:r>
            <w:r w:rsidR="00944182">
              <w:rPr>
                <w:rFonts w:ascii="PT Astra Serif" w:hAnsi="PT Astra Serif"/>
                <w:spacing w:val="-4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>ции</w:t>
            </w:r>
            <w:proofErr w:type="spellEnd"/>
            <w:proofErr w:type="gramEnd"/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 xml:space="preserve"> </w:t>
            </w:r>
            <w:r w:rsidRPr="005042F3">
              <w:rPr>
                <w:rFonts w:ascii="PT Astra Serif" w:hAnsi="PT Astra Serif"/>
                <w:sz w:val="19"/>
                <w:szCs w:val="19"/>
              </w:rPr>
              <w:t>Томской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0709,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944182">
              <w:rPr>
                <w:rFonts w:ascii="PT Astra Serif" w:hAnsi="PT Astra Serif"/>
                <w:sz w:val="19"/>
                <w:szCs w:val="19"/>
              </w:rPr>
              <w:t>0216000</w:t>
            </w:r>
            <w:r w:rsidRPr="005042F3">
              <w:rPr>
                <w:rFonts w:ascii="PT Astra Serif" w:hAnsi="PT Astra Serif"/>
                <w:sz w:val="19"/>
                <w:szCs w:val="19"/>
              </w:rPr>
              <w:t>000,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240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100,0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Показатель объема </w:t>
            </w:r>
            <w:proofErr w:type="gramStart"/>
            <w:r w:rsidRPr="005042F3">
              <w:rPr>
                <w:rFonts w:ascii="PT Astra Serif" w:hAnsi="PT Astra Serif"/>
                <w:sz w:val="19"/>
                <w:szCs w:val="19"/>
              </w:rPr>
              <w:t>–к</w:t>
            </w:r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оличество результатов интеллектуальной деятельности, представленных </w:t>
            </w:r>
            <w:r w:rsidR="005D2646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в рамках отчетной конференции </w:t>
            </w:r>
            <w:r w:rsidR="005D2646">
              <w:rPr>
                <w:rFonts w:ascii="PT Astra Serif" w:hAnsi="PT Astra Serif"/>
                <w:sz w:val="19"/>
                <w:szCs w:val="19"/>
              </w:rPr>
              <w:br/>
              <w:t>по проектам-</w:t>
            </w:r>
            <w:r w:rsidRPr="005042F3">
              <w:rPr>
                <w:rFonts w:ascii="PT Astra Serif" w:hAnsi="PT Astra Serif"/>
                <w:sz w:val="19"/>
                <w:szCs w:val="19"/>
              </w:rPr>
              <w:t>победителям региональных конкурсов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iCs/>
                <w:sz w:val="19"/>
                <w:szCs w:val="19"/>
              </w:rPr>
            </w:pPr>
            <w:r w:rsidRPr="005042F3">
              <w:rPr>
                <w:rFonts w:ascii="PT Astra Serif" w:hAnsi="PT Astra Serif"/>
                <w:iCs/>
                <w:sz w:val="19"/>
                <w:szCs w:val="19"/>
              </w:rPr>
              <w:t>ед.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iCs/>
                <w:sz w:val="19"/>
                <w:szCs w:val="19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30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30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30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</w:p>
        </w:tc>
      </w:tr>
      <w:tr w:rsidR="005042F3" w:rsidRPr="005042F3" w:rsidTr="00944182">
        <w:trPr>
          <w:trHeight w:val="841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 w:rsidP="005D2646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6.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Подготовка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выпуск информационно-аналитических материалов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в области науки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и высшего образования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Организация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проведение анкетирования организаций </w:t>
            </w:r>
            <w:proofErr w:type="gramStart"/>
            <w:r w:rsidRPr="005042F3">
              <w:rPr>
                <w:rFonts w:ascii="PT Astra Serif" w:hAnsi="PT Astra Serif"/>
                <w:sz w:val="19"/>
                <w:szCs w:val="19"/>
              </w:rPr>
              <w:t>научно-образователь</w:t>
            </w:r>
            <w:r w:rsidR="00944182">
              <w:rPr>
                <w:rFonts w:ascii="PT Astra Serif" w:hAnsi="PT Astra Serif"/>
                <w:sz w:val="19"/>
                <w:szCs w:val="19"/>
              </w:rPr>
              <w:t>-</w:t>
            </w:r>
            <w:proofErr w:type="spellStart"/>
            <w:r w:rsidRPr="005042F3">
              <w:rPr>
                <w:rFonts w:ascii="PT Astra Serif" w:hAnsi="PT Astra Serif"/>
                <w:sz w:val="19"/>
                <w:szCs w:val="19"/>
              </w:rPr>
              <w:t>ного</w:t>
            </w:r>
            <w:proofErr w:type="spellEnd"/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 комплекса Томской области; формирование реестра проектов </w:t>
            </w:r>
            <w:proofErr w:type="spellStart"/>
            <w:r w:rsidRPr="005042F3">
              <w:rPr>
                <w:rFonts w:ascii="PT Astra Serif" w:hAnsi="PT Astra Serif"/>
                <w:sz w:val="19"/>
                <w:szCs w:val="19"/>
              </w:rPr>
              <w:t>фундаменталь</w:t>
            </w:r>
            <w:r w:rsidR="00944182">
              <w:rPr>
                <w:rFonts w:ascii="PT Astra Serif" w:hAnsi="PT Astra Serif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z w:val="19"/>
                <w:szCs w:val="19"/>
              </w:rPr>
              <w:t>ных</w:t>
            </w:r>
            <w:proofErr w:type="spell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 исследований; </w:t>
            </w:r>
          </w:p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п</w:t>
            </w:r>
            <w:r w:rsidR="00944182">
              <w:rPr>
                <w:rFonts w:ascii="PT Astra Serif" w:hAnsi="PT Astra Serif"/>
                <w:sz w:val="19"/>
                <w:szCs w:val="19"/>
              </w:rPr>
              <w:t>одготовка аналитических отчетов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и презентации результатов </w:t>
            </w:r>
            <w:r w:rsidRPr="005042F3">
              <w:rPr>
                <w:rFonts w:ascii="PT Astra Serif" w:hAnsi="PT Astra Serif"/>
                <w:sz w:val="19"/>
                <w:szCs w:val="19"/>
              </w:rPr>
              <w:lastRenderedPageBreak/>
              <w:t xml:space="preserve">проведенного исследования организаций </w:t>
            </w:r>
            <w:proofErr w:type="gramStart"/>
            <w:r w:rsidRPr="005042F3">
              <w:rPr>
                <w:rFonts w:ascii="PT Astra Serif" w:hAnsi="PT Astra Serif"/>
                <w:sz w:val="19"/>
                <w:szCs w:val="19"/>
              </w:rPr>
              <w:t>научно-образователь</w:t>
            </w:r>
            <w:r w:rsidR="00944182">
              <w:rPr>
                <w:rFonts w:ascii="PT Astra Serif" w:hAnsi="PT Astra Serif"/>
                <w:sz w:val="19"/>
                <w:szCs w:val="19"/>
              </w:rPr>
              <w:t>-</w:t>
            </w:r>
            <w:proofErr w:type="spellStart"/>
            <w:r w:rsidRPr="005042F3">
              <w:rPr>
                <w:rFonts w:ascii="PT Astra Serif" w:hAnsi="PT Astra Serif"/>
                <w:sz w:val="19"/>
                <w:szCs w:val="19"/>
              </w:rPr>
              <w:t>ного</w:t>
            </w:r>
            <w:proofErr w:type="spellEnd"/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 xml:space="preserve"> комплекса Томской области;</w:t>
            </w:r>
          </w:p>
          <w:p w:rsidR="005042F3" w:rsidRPr="005042F3" w:rsidRDefault="005042F3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формирование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</w:r>
            <w:r w:rsidRPr="005042F3">
              <w:rPr>
                <w:rFonts w:ascii="PT Astra Serif" w:hAnsi="PT Astra Serif"/>
                <w:sz w:val="19"/>
                <w:szCs w:val="19"/>
              </w:rPr>
              <w:t>и тиражирование сборника аннотаций научных проектов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lastRenderedPageBreak/>
              <w:t>01/2020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12/2022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 xml:space="preserve">Департамент науки </w:t>
            </w:r>
            <w:r w:rsidR="00944182">
              <w:rPr>
                <w:rFonts w:ascii="PT Astra Serif" w:hAnsi="PT Astra Serif"/>
                <w:sz w:val="19"/>
                <w:szCs w:val="19"/>
              </w:rPr>
              <w:br/>
              <w:t>и</w:t>
            </w:r>
            <w:r w:rsidRPr="005042F3">
              <w:rPr>
                <w:rFonts w:ascii="PT Astra Serif" w:hAnsi="PT Astra Serif"/>
                <w:sz w:val="19"/>
                <w:szCs w:val="19"/>
              </w:rPr>
              <w:t xml:space="preserve"> высшего образования </w:t>
            </w:r>
            <w:proofErr w:type="spellStart"/>
            <w:proofErr w:type="gramStart"/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>Администра</w:t>
            </w:r>
            <w:r w:rsidR="00944182">
              <w:rPr>
                <w:rFonts w:ascii="PT Astra Serif" w:hAnsi="PT Astra Serif"/>
                <w:spacing w:val="-4"/>
                <w:sz w:val="19"/>
                <w:szCs w:val="19"/>
              </w:rPr>
              <w:t>-</w:t>
            </w:r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>ции</w:t>
            </w:r>
            <w:proofErr w:type="spellEnd"/>
            <w:proofErr w:type="gramEnd"/>
            <w:r w:rsidRPr="005042F3">
              <w:rPr>
                <w:rFonts w:ascii="PT Astra Serif" w:hAnsi="PT Astra Serif"/>
                <w:spacing w:val="-4"/>
                <w:sz w:val="19"/>
                <w:szCs w:val="19"/>
              </w:rPr>
              <w:t xml:space="preserve"> </w:t>
            </w:r>
            <w:r w:rsidRPr="005042F3">
              <w:rPr>
                <w:rFonts w:ascii="PT Astra Serif" w:hAnsi="PT Astra Serif"/>
                <w:sz w:val="19"/>
                <w:szCs w:val="19"/>
              </w:rPr>
              <w:t>Томской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0709,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944182">
              <w:rPr>
                <w:rFonts w:ascii="PT Astra Serif" w:hAnsi="PT Astra Serif"/>
                <w:sz w:val="19"/>
                <w:szCs w:val="19"/>
              </w:rPr>
              <w:t>0216000</w:t>
            </w:r>
            <w:r w:rsidRPr="005042F3">
              <w:rPr>
                <w:rFonts w:ascii="PT Astra Serif" w:hAnsi="PT Astra Serif"/>
                <w:sz w:val="19"/>
                <w:szCs w:val="19"/>
              </w:rPr>
              <w:t>000,</w:t>
            </w:r>
          </w:p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240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350,0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350,0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color w:val="000000"/>
                <w:sz w:val="19"/>
                <w:szCs w:val="19"/>
              </w:rPr>
              <w:t xml:space="preserve">Показатель объема </w:t>
            </w:r>
            <w:proofErr w:type="gramStart"/>
            <w:r w:rsidRPr="005042F3">
              <w:rPr>
                <w:rFonts w:ascii="PT Astra Serif" w:hAnsi="PT Astra Serif"/>
                <w:color w:val="000000"/>
                <w:sz w:val="19"/>
                <w:szCs w:val="19"/>
              </w:rPr>
              <w:t>–</w:t>
            </w:r>
            <w:r w:rsidRPr="005042F3">
              <w:rPr>
                <w:rFonts w:ascii="PT Astra Serif" w:hAnsi="PT Astra Serif"/>
                <w:sz w:val="19"/>
                <w:szCs w:val="19"/>
              </w:rPr>
              <w:t>к</w:t>
            </w:r>
            <w:proofErr w:type="gramEnd"/>
            <w:r w:rsidRPr="005042F3">
              <w:rPr>
                <w:rFonts w:ascii="PT Astra Serif" w:hAnsi="PT Astra Serif"/>
                <w:sz w:val="19"/>
                <w:szCs w:val="19"/>
              </w:rPr>
              <w:t>оличество информационно-аналитических сборников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iCs/>
                <w:sz w:val="19"/>
                <w:szCs w:val="19"/>
              </w:rPr>
            </w:pPr>
            <w:r w:rsidRPr="005042F3">
              <w:rPr>
                <w:rFonts w:ascii="PT Astra Serif" w:hAnsi="PT Astra Serif"/>
                <w:iCs/>
                <w:sz w:val="19"/>
                <w:szCs w:val="19"/>
              </w:rPr>
              <w:t>ед.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100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100</w:t>
            </w:r>
          </w:p>
        </w:tc>
      </w:tr>
      <w:tr w:rsidR="005042F3" w:rsidRPr="005042F3" w:rsidTr="00944182">
        <w:trPr>
          <w:trHeight w:val="70"/>
          <w:jc w:val="center"/>
        </w:trPr>
        <w:tc>
          <w:tcPr>
            <w:tcW w:w="8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lastRenderedPageBreak/>
              <w:t>Итого по ВЦП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12 102,5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10 114,5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F3" w:rsidRPr="005042F3" w:rsidRDefault="005042F3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5042F3">
              <w:rPr>
                <w:rFonts w:ascii="PT Astra Serif" w:hAnsi="PT Astra Serif"/>
                <w:sz w:val="19"/>
                <w:szCs w:val="19"/>
              </w:rPr>
              <w:t>10 114,5</w:t>
            </w:r>
          </w:p>
        </w:tc>
        <w:tc>
          <w:tcPr>
            <w:tcW w:w="4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F3" w:rsidRPr="005042F3" w:rsidRDefault="005042F3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</w:p>
        </w:tc>
      </w:tr>
    </w:tbl>
    <w:p w:rsidR="005042F3" w:rsidRPr="005042F3" w:rsidRDefault="005042F3" w:rsidP="005042F3">
      <w:pPr>
        <w:spacing w:before="120"/>
        <w:ind w:firstLine="0"/>
        <w:rPr>
          <w:rFonts w:ascii="PT Astra Serif" w:hAnsi="PT Astra Serif"/>
          <w:sz w:val="4"/>
          <w:szCs w:val="4"/>
        </w:rPr>
      </w:pPr>
      <w:bookmarkStart w:id="0" w:name="_GoBack"/>
      <w:bookmarkEnd w:id="0"/>
    </w:p>
    <w:p w:rsidR="002506B7" w:rsidRPr="005042F3" w:rsidRDefault="002506B7" w:rsidP="002506B7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</w:pPr>
    </w:p>
    <w:sectPr w:rsidR="002506B7" w:rsidRPr="005042F3" w:rsidSect="005042F3">
      <w:headerReference w:type="default" r:id="rId15"/>
      <w:pgSz w:w="16838" w:h="11906" w:orient="landscape"/>
      <w:pgMar w:top="996" w:right="851" w:bottom="707" w:left="680" w:header="340" w:footer="709" w:gutter="0"/>
      <w:pgNumType w:start="6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182" w:rsidRDefault="00944182">
      <w:r>
        <w:separator/>
      </w:r>
    </w:p>
  </w:endnote>
  <w:endnote w:type="continuationSeparator" w:id="0">
    <w:p w:rsidR="00944182" w:rsidRDefault="0094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82" w:rsidRDefault="00944182" w:rsidP="00E31A92">
    <w:pPr>
      <w:pStyle w:val="a7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182" w:rsidRDefault="00944182">
      <w:r>
        <w:separator/>
      </w:r>
    </w:p>
  </w:footnote>
  <w:footnote w:type="continuationSeparator" w:id="0">
    <w:p w:rsidR="00944182" w:rsidRDefault="009441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82" w:rsidRDefault="00944182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44182" w:rsidRDefault="0094418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82" w:rsidRPr="00630A43" w:rsidRDefault="00944182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B72539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82" w:rsidRDefault="00944182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3FF44C58" wp14:editId="1A21ADC1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4182" w:rsidRPr="009F0479" w:rsidRDefault="00944182" w:rsidP="0040336A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9F0479">
      <w:rPr>
        <w:rFonts w:ascii="PT Astra Serif" w:hAnsi="PT Astra Serif"/>
        <w:sz w:val="30"/>
        <w:szCs w:val="30"/>
      </w:rPr>
      <w:t>администрация ТОМСКОЙ ОБЛАСТИ</w:t>
    </w:r>
  </w:p>
  <w:p w:rsidR="00944182" w:rsidRPr="009F0479" w:rsidRDefault="00944182" w:rsidP="0040336A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9F0479">
      <w:rPr>
        <w:rFonts w:ascii="PT Astra Serif" w:hAnsi="PT Astra Serif"/>
        <w:spacing w:val="20"/>
        <w:szCs w:val="28"/>
      </w:rPr>
      <w:t>постановление</w:t>
    </w:r>
  </w:p>
  <w:p w:rsidR="00944182" w:rsidRPr="00841E50" w:rsidRDefault="00944182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82" w:rsidRPr="005042F3" w:rsidRDefault="00944182" w:rsidP="00630A43">
    <w:pPr>
      <w:pStyle w:val="a5"/>
      <w:ind w:firstLine="0"/>
      <w:rPr>
        <w:rFonts w:ascii="PT Astra Serif" w:hAnsi="PT Astra Serif"/>
        <w:b w:val="0"/>
        <w:sz w:val="24"/>
        <w:szCs w:val="24"/>
      </w:rPr>
    </w:pPr>
    <w:r w:rsidRPr="005042F3">
      <w:rPr>
        <w:rFonts w:ascii="PT Astra Serif" w:hAnsi="PT Astra Serif"/>
        <w:b w:val="0"/>
        <w:sz w:val="24"/>
        <w:szCs w:val="24"/>
      </w:rPr>
      <w:fldChar w:fldCharType="begin"/>
    </w:r>
    <w:r w:rsidRPr="005042F3">
      <w:rPr>
        <w:rFonts w:ascii="PT Astra Serif" w:hAnsi="PT Astra Serif"/>
        <w:b w:val="0"/>
        <w:sz w:val="24"/>
        <w:szCs w:val="24"/>
      </w:rPr>
      <w:instrText>PAGE   \* MERGEFORMAT</w:instrText>
    </w:r>
    <w:r w:rsidRPr="005042F3">
      <w:rPr>
        <w:rFonts w:ascii="PT Astra Serif" w:hAnsi="PT Astra Serif"/>
        <w:b w:val="0"/>
        <w:sz w:val="24"/>
        <w:szCs w:val="24"/>
      </w:rPr>
      <w:fldChar w:fldCharType="separate"/>
    </w:r>
    <w:r w:rsidR="00B72539">
      <w:rPr>
        <w:rFonts w:ascii="PT Astra Serif" w:hAnsi="PT Astra Serif"/>
        <w:b w:val="0"/>
        <w:noProof/>
        <w:sz w:val="24"/>
        <w:szCs w:val="24"/>
      </w:rPr>
      <w:t>5</w:t>
    </w:r>
    <w:r w:rsidRPr="005042F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82" w:rsidRPr="00841E50" w:rsidRDefault="00944182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24345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944182" w:rsidRPr="005042F3" w:rsidRDefault="00944182" w:rsidP="005042F3">
        <w:pPr>
          <w:pStyle w:val="a5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5042F3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5042F3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5042F3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72539">
          <w:rPr>
            <w:rFonts w:ascii="PT Astra Serif" w:hAnsi="PT Astra Serif"/>
            <w:b w:val="0"/>
            <w:noProof/>
            <w:sz w:val="24"/>
            <w:szCs w:val="24"/>
          </w:rPr>
          <w:t>10</w:t>
        </w:r>
        <w:r w:rsidRPr="005042F3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B1F41"/>
    <w:multiLevelType w:val="hybridMultilevel"/>
    <w:tmpl w:val="8E585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3D150BCF"/>
    <w:multiLevelType w:val="hybridMultilevel"/>
    <w:tmpl w:val="718ECEEA"/>
    <w:lvl w:ilvl="0" w:tplc="71CE7596">
      <w:start w:val="1"/>
      <w:numFmt w:val="decimal"/>
      <w:lvlText w:val="%1."/>
      <w:lvlJc w:val="left"/>
      <w:pPr>
        <w:ind w:left="43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159" w:hanging="360"/>
      </w:pPr>
    </w:lvl>
    <w:lvl w:ilvl="2" w:tplc="0419001B">
      <w:start w:val="1"/>
      <w:numFmt w:val="lowerRoman"/>
      <w:lvlText w:val="%3."/>
      <w:lvlJc w:val="right"/>
      <w:pPr>
        <w:ind w:left="1879" w:hanging="180"/>
      </w:pPr>
    </w:lvl>
    <w:lvl w:ilvl="3" w:tplc="0419000F">
      <w:start w:val="1"/>
      <w:numFmt w:val="decimal"/>
      <w:lvlText w:val="%4."/>
      <w:lvlJc w:val="left"/>
      <w:pPr>
        <w:ind w:left="2599" w:hanging="360"/>
      </w:pPr>
    </w:lvl>
    <w:lvl w:ilvl="4" w:tplc="04190019">
      <w:start w:val="1"/>
      <w:numFmt w:val="lowerLetter"/>
      <w:lvlText w:val="%5."/>
      <w:lvlJc w:val="left"/>
      <w:pPr>
        <w:ind w:left="3319" w:hanging="360"/>
      </w:pPr>
    </w:lvl>
    <w:lvl w:ilvl="5" w:tplc="0419001B">
      <w:start w:val="1"/>
      <w:numFmt w:val="lowerRoman"/>
      <w:lvlText w:val="%6."/>
      <w:lvlJc w:val="right"/>
      <w:pPr>
        <w:ind w:left="4039" w:hanging="180"/>
      </w:pPr>
    </w:lvl>
    <w:lvl w:ilvl="6" w:tplc="0419000F">
      <w:start w:val="1"/>
      <w:numFmt w:val="decimal"/>
      <w:lvlText w:val="%7."/>
      <w:lvlJc w:val="left"/>
      <w:pPr>
        <w:ind w:left="4759" w:hanging="360"/>
      </w:pPr>
    </w:lvl>
    <w:lvl w:ilvl="7" w:tplc="04190019">
      <w:start w:val="1"/>
      <w:numFmt w:val="lowerLetter"/>
      <w:lvlText w:val="%8."/>
      <w:lvlJc w:val="left"/>
      <w:pPr>
        <w:ind w:left="5479" w:hanging="360"/>
      </w:pPr>
    </w:lvl>
    <w:lvl w:ilvl="8" w:tplc="0419001B">
      <w:start w:val="1"/>
      <w:numFmt w:val="lowerRoman"/>
      <w:lvlText w:val="%9."/>
      <w:lvlJc w:val="right"/>
      <w:pPr>
        <w:ind w:left="6199" w:hanging="180"/>
      </w:pPr>
    </w:lvl>
  </w:abstractNum>
  <w:abstractNum w:abstractNumId="17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30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123C3C"/>
    <w:multiLevelType w:val="hybridMultilevel"/>
    <w:tmpl w:val="11461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3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C3E4FF5"/>
    <w:multiLevelType w:val="hybridMultilevel"/>
    <w:tmpl w:val="DC206402"/>
    <w:lvl w:ilvl="0" w:tplc="9692C2FC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D87034D"/>
    <w:multiLevelType w:val="hybridMultilevel"/>
    <w:tmpl w:val="B7BAE33E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0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8"/>
  </w:num>
  <w:num w:numId="14">
    <w:abstractNumId w:val="30"/>
  </w:num>
  <w:num w:numId="15">
    <w:abstractNumId w:val="29"/>
  </w:num>
  <w:num w:numId="16">
    <w:abstractNumId w:val="23"/>
  </w:num>
  <w:num w:numId="17">
    <w:abstractNumId w:val="33"/>
  </w:num>
  <w:num w:numId="18">
    <w:abstractNumId w:val="18"/>
  </w:num>
  <w:num w:numId="19">
    <w:abstractNumId w:val="27"/>
  </w:num>
  <w:num w:numId="20">
    <w:abstractNumId w:val="4"/>
  </w:num>
  <w:num w:numId="21">
    <w:abstractNumId w:val="6"/>
  </w:num>
  <w:num w:numId="22">
    <w:abstractNumId w:val="15"/>
  </w:num>
  <w:num w:numId="23">
    <w:abstractNumId w:val="5"/>
  </w:num>
  <w:num w:numId="24">
    <w:abstractNumId w:val="22"/>
  </w:num>
  <w:num w:numId="25">
    <w:abstractNumId w:val="25"/>
  </w:num>
  <w:num w:numId="26">
    <w:abstractNumId w:val="7"/>
  </w:num>
  <w:num w:numId="27">
    <w:abstractNumId w:val="11"/>
  </w:num>
  <w:num w:numId="28">
    <w:abstractNumId w:val="40"/>
  </w:num>
  <w:num w:numId="29">
    <w:abstractNumId w:val="13"/>
  </w:num>
  <w:num w:numId="30">
    <w:abstractNumId w:val="0"/>
  </w:num>
  <w:num w:numId="31">
    <w:abstractNumId w:val="17"/>
  </w:num>
  <w:num w:numId="32">
    <w:abstractNumId w:val="28"/>
  </w:num>
  <w:num w:numId="33">
    <w:abstractNumId w:val="26"/>
  </w:num>
  <w:num w:numId="34">
    <w:abstractNumId w:val="1"/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</w:num>
  <w:num w:numId="38">
    <w:abstractNumId w:val="34"/>
  </w:num>
  <w:num w:numId="39">
    <w:abstractNumId w:val="39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13786"/>
    <w:rsid w:val="00014282"/>
    <w:rsid w:val="0001535D"/>
    <w:rsid w:val="000250D3"/>
    <w:rsid w:val="000351C9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82647"/>
    <w:rsid w:val="00090D8F"/>
    <w:rsid w:val="000910BF"/>
    <w:rsid w:val="00096C90"/>
    <w:rsid w:val="000B0A90"/>
    <w:rsid w:val="000B12C3"/>
    <w:rsid w:val="000B1AA8"/>
    <w:rsid w:val="000C78FD"/>
    <w:rsid w:val="000D00C8"/>
    <w:rsid w:val="000D5997"/>
    <w:rsid w:val="000E0555"/>
    <w:rsid w:val="000E7EB2"/>
    <w:rsid w:val="000F1F32"/>
    <w:rsid w:val="000F5BB6"/>
    <w:rsid w:val="001018D4"/>
    <w:rsid w:val="00104FDA"/>
    <w:rsid w:val="00115A64"/>
    <w:rsid w:val="00117DD8"/>
    <w:rsid w:val="00120AC7"/>
    <w:rsid w:val="00121174"/>
    <w:rsid w:val="00124AB1"/>
    <w:rsid w:val="00137D7A"/>
    <w:rsid w:val="001464F7"/>
    <w:rsid w:val="00150921"/>
    <w:rsid w:val="001522CC"/>
    <w:rsid w:val="00156EAE"/>
    <w:rsid w:val="001625F1"/>
    <w:rsid w:val="001802A0"/>
    <w:rsid w:val="00184364"/>
    <w:rsid w:val="0018470D"/>
    <w:rsid w:val="00191D57"/>
    <w:rsid w:val="001A147E"/>
    <w:rsid w:val="001A4999"/>
    <w:rsid w:val="001B37A2"/>
    <w:rsid w:val="001B641D"/>
    <w:rsid w:val="001B7020"/>
    <w:rsid w:val="001C008F"/>
    <w:rsid w:val="001C682B"/>
    <w:rsid w:val="001D67D2"/>
    <w:rsid w:val="00224674"/>
    <w:rsid w:val="002248D3"/>
    <w:rsid w:val="002276E3"/>
    <w:rsid w:val="00232F42"/>
    <w:rsid w:val="0023661B"/>
    <w:rsid w:val="0024574D"/>
    <w:rsid w:val="002506B7"/>
    <w:rsid w:val="002521DC"/>
    <w:rsid w:val="0025306D"/>
    <w:rsid w:val="00265810"/>
    <w:rsid w:val="002729E3"/>
    <w:rsid w:val="00280AE8"/>
    <w:rsid w:val="00283153"/>
    <w:rsid w:val="0028692B"/>
    <w:rsid w:val="00286B62"/>
    <w:rsid w:val="00292199"/>
    <w:rsid w:val="002937C2"/>
    <w:rsid w:val="002957BE"/>
    <w:rsid w:val="002A10EE"/>
    <w:rsid w:val="002A6444"/>
    <w:rsid w:val="002B1E4E"/>
    <w:rsid w:val="002B4195"/>
    <w:rsid w:val="002B6DE4"/>
    <w:rsid w:val="002C0C37"/>
    <w:rsid w:val="002C285E"/>
    <w:rsid w:val="002C29DF"/>
    <w:rsid w:val="002D3565"/>
    <w:rsid w:val="002E6D0A"/>
    <w:rsid w:val="002F5B6D"/>
    <w:rsid w:val="00300B2E"/>
    <w:rsid w:val="00303660"/>
    <w:rsid w:val="003151DB"/>
    <w:rsid w:val="00321A61"/>
    <w:rsid w:val="00332061"/>
    <w:rsid w:val="003414C2"/>
    <w:rsid w:val="003710D3"/>
    <w:rsid w:val="00371AC3"/>
    <w:rsid w:val="00376C6F"/>
    <w:rsid w:val="00377CCE"/>
    <w:rsid w:val="00380687"/>
    <w:rsid w:val="00395A4E"/>
    <w:rsid w:val="003A0A19"/>
    <w:rsid w:val="003A2CDB"/>
    <w:rsid w:val="003A3B8C"/>
    <w:rsid w:val="003A796C"/>
    <w:rsid w:val="003B7A56"/>
    <w:rsid w:val="003C2A15"/>
    <w:rsid w:val="003D471C"/>
    <w:rsid w:val="003D4A49"/>
    <w:rsid w:val="003D4D72"/>
    <w:rsid w:val="003D79C0"/>
    <w:rsid w:val="003E1829"/>
    <w:rsid w:val="003E1D11"/>
    <w:rsid w:val="0040336A"/>
    <w:rsid w:val="004075C2"/>
    <w:rsid w:val="00410FEA"/>
    <w:rsid w:val="004112DC"/>
    <w:rsid w:val="00412311"/>
    <w:rsid w:val="00424646"/>
    <w:rsid w:val="00427F51"/>
    <w:rsid w:val="0043090F"/>
    <w:rsid w:val="004319E9"/>
    <w:rsid w:val="004345B1"/>
    <w:rsid w:val="00436D47"/>
    <w:rsid w:val="00437536"/>
    <w:rsid w:val="00451CBE"/>
    <w:rsid w:val="0045422D"/>
    <w:rsid w:val="00455544"/>
    <w:rsid w:val="004566AA"/>
    <w:rsid w:val="004577F4"/>
    <w:rsid w:val="004613DE"/>
    <w:rsid w:val="00464AE5"/>
    <w:rsid w:val="004669E7"/>
    <w:rsid w:val="0047482C"/>
    <w:rsid w:val="004808FF"/>
    <w:rsid w:val="0048241B"/>
    <w:rsid w:val="00496607"/>
    <w:rsid w:val="004A2609"/>
    <w:rsid w:val="004B178D"/>
    <w:rsid w:val="004B2210"/>
    <w:rsid w:val="004B3DB0"/>
    <w:rsid w:val="004B5CD9"/>
    <w:rsid w:val="004D5EFD"/>
    <w:rsid w:val="004D70C6"/>
    <w:rsid w:val="004E0049"/>
    <w:rsid w:val="004F00BB"/>
    <w:rsid w:val="004F2F4F"/>
    <w:rsid w:val="00500539"/>
    <w:rsid w:val="00500B7E"/>
    <w:rsid w:val="005042F3"/>
    <w:rsid w:val="00513EC1"/>
    <w:rsid w:val="00515F53"/>
    <w:rsid w:val="005224AA"/>
    <w:rsid w:val="0052521F"/>
    <w:rsid w:val="005339A2"/>
    <w:rsid w:val="00534335"/>
    <w:rsid w:val="00551D4A"/>
    <w:rsid w:val="00554958"/>
    <w:rsid w:val="005563DE"/>
    <w:rsid w:val="00564041"/>
    <w:rsid w:val="00570B12"/>
    <w:rsid w:val="00571353"/>
    <w:rsid w:val="005725D0"/>
    <w:rsid w:val="00577D9C"/>
    <w:rsid w:val="005825FC"/>
    <w:rsid w:val="005837E7"/>
    <w:rsid w:val="0058715C"/>
    <w:rsid w:val="00595150"/>
    <w:rsid w:val="0059640A"/>
    <w:rsid w:val="005A56C0"/>
    <w:rsid w:val="005A5EA7"/>
    <w:rsid w:val="005B24DF"/>
    <w:rsid w:val="005B2C0B"/>
    <w:rsid w:val="005B2D28"/>
    <w:rsid w:val="005B305D"/>
    <w:rsid w:val="005B3D73"/>
    <w:rsid w:val="005B6563"/>
    <w:rsid w:val="005B68AD"/>
    <w:rsid w:val="005C2B52"/>
    <w:rsid w:val="005C3F35"/>
    <w:rsid w:val="005D082B"/>
    <w:rsid w:val="005D23CA"/>
    <w:rsid w:val="005D2646"/>
    <w:rsid w:val="005F71AF"/>
    <w:rsid w:val="006115A7"/>
    <w:rsid w:val="0062085F"/>
    <w:rsid w:val="00625A25"/>
    <w:rsid w:val="00630A43"/>
    <w:rsid w:val="00633D89"/>
    <w:rsid w:val="00635835"/>
    <w:rsid w:val="0064294C"/>
    <w:rsid w:val="00651C4F"/>
    <w:rsid w:val="00653F9E"/>
    <w:rsid w:val="00656B76"/>
    <w:rsid w:val="006642A4"/>
    <w:rsid w:val="0066722E"/>
    <w:rsid w:val="0067148D"/>
    <w:rsid w:val="00677293"/>
    <w:rsid w:val="00681066"/>
    <w:rsid w:val="0069620C"/>
    <w:rsid w:val="006B4983"/>
    <w:rsid w:val="006B7F2D"/>
    <w:rsid w:val="006C4861"/>
    <w:rsid w:val="006D4D02"/>
    <w:rsid w:val="006D5240"/>
    <w:rsid w:val="006E1BFB"/>
    <w:rsid w:val="006F3013"/>
    <w:rsid w:val="006F7BB0"/>
    <w:rsid w:val="00701B9A"/>
    <w:rsid w:val="007023C2"/>
    <w:rsid w:val="0070440D"/>
    <w:rsid w:val="00726A65"/>
    <w:rsid w:val="007321B2"/>
    <w:rsid w:val="0073559A"/>
    <w:rsid w:val="00737F69"/>
    <w:rsid w:val="00752807"/>
    <w:rsid w:val="00763819"/>
    <w:rsid w:val="00764ABC"/>
    <w:rsid w:val="007657DF"/>
    <w:rsid w:val="007664AB"/>
    <w:rsid w:val="00766D95"/>
    <w:rsid w:val="007733BA"/>
    <w:rsid w:val="00774A43"/>
    <w:rsid w:val="00785845"/>
    <w:rsid w:val="0079284D"/>
    <w:rsid w:val="00793A5B"/>
    <w:rsid w:val="00794F67"/>
    <w:rsid w:val="007A2B2A"/>
    <w:rsid w:val="007A4620"/>
    <w:rsid w:val="007A51AE"/>
    <w:rsid w:val="007B0E32"/>
    <w:rsid w:val="007B39BC"/>
    <w:rsid w:val="007B407D"/>
    <w:rsid w:val="007C1830"/>
    <w:rsid w:val="007C25D9"/>
    <w:rsid w:val="007C3C0C"/>
    <w:rsid w:val="007F3D01"/>
    <w:rsid w:val="008138AA"/>
    <w:rsid w:val="00821083"/>
    <w:rsid w:val="00827A91"/>
    <w:rsid w:val="00830DBF"/>
    <w:rsid w:val="008353D8"/>
    <w:rsid w:val="00835C2C"/>
    <w:rsid w:val="00841E50"/>
    <w:rsid w:val="0084462B"/>
    <w:rsid w:val="00847D9F"/>
    <w:rsid w:val="008506E4"/>
    <w:rsid w:val="0086590A"/>
    <w:rsid w:val="00876A2E"/>
    <w:rsid w:val="00887FA8"/>
    <w:rsid w:val="008B02E9"/>
    <w:rsid w:val="008B754A"/>
    <w:rsid w:val="008C4CFE"/>
    <w:rsid w:val="008C555B"/>
    <w:rsid w:val="008E0045"/>
    <w:rsid w:val="008E0824"/>
    <w:rsid w:val="008E1892"/>
    <w:rsid w:val="008E4049"/>
    <w:rsid w:val="008F2BDC"/>
    <w:rsid w:val="008F6738"/>
    <w:rsid w:val="008F69DF"/>
    <w:rsid w:val="00913E94"/>
    <w:rsid w:val="00923A23"/>
    <w:rsid w:val="0092625C"/>
    <w:rsid w:val="00927CD5"/>
    <w:rsid w:val="00936164"/>
    <w:rsid w:val="009371DA"/>
    <w:rsid w:val="009405ED"/>
    <w:rsid w:val="00944182"/>
    <w:rsid w:val="0094477B"/>
    <w:rsid w:val="00947C65"/>
    <w:rsid w:val="00961A9A"/>
    <w:rsid w:val="00997CAA"/>
    <w:rsid w:val="009B4414"/>
    <w:rsid w:val="009B79AB"/>
    <w:rsid w:val="009C1CED"/>
    <w:rsid w:val="009C1D6F"/>
    <w:rsid w:val="009C43F4"/>
    <w:rsid w:val="009C5FA2"/>
    <w:rsid w:val="009D1D7F"/>
    <w:rsid w:val="009D586D"/>
    <w:rsid w:val="009D712F"/>
    <w:rsid w:val="009E5DBB"/>
    <w:rsid w:val="009F0479"/>
    <w:rsid w:val="009F7A38"/>
    <w:rsid w:val="00A035F0"/>
    <w:rsid w:val="00A1638F"/>
    <w:rsid w:val="00A208EA"/>
    <w:rsid w:val="00A2342A"/>
    <w:rsid w:val="00A30001"/>
    <w:rsid w:val="00A3543C"/>
    <w:rsid w:val="00A43750"/>
    <w:rsid w:val="00A57C7C"/>
    <w:rsid w:val="00A61BA8"/>
    <w:rsid w:val="00A6572B"/>
    <w:rsid w:val="00A73BE4"/>
    <w:rsid w:val="00A74433"/>
    <w:rsid w:val="00A75A31"/>
    <w:rsid w:val="00A768D8"/>
    <w:rsid w:val="00A77F6A"/>
    <w:rsid w:val="00A92E3D"/>
    <w:rsid w:val="00AA5E73"/>
    <w:rsid w:val="00AB0552"/>
    <w:rsid w:val="00AB640A"/>
    <w:rsid w:val="00AC4280"/>
    <w:rsid w:val="00AC7755"/>
    <w:rsid w:val="00AC78F9"/>
    <w:rsid w:val="00AC7E46"/>
    <w:rsid w:val="00AD2C51"/>
    <w:rsid w:val="00AE4A2D"/>
    <w:rsid w:val="00AF0C94"/>
    <w:rsid w:val="00AF0E85"/>
    <w:rsid w:val="00AF2C3D"/>
    <w:rsid w:val="00AF4817"/>
    <w:rsid w:val="00B0018E"/>
    <w:rsid w:val="00B01B57"/>
    <w:rsid w:val="00B04E53"/>
    <w:rsid w:val="00B126DB"/>
    <w:rsid w:val="00B20FF4"/>
    <w:rsid w:val="00B25855"/>
    <w:rsid w:val="00B25D17"/>
    <w:rsid w:val="00B268E9"/>
    <w:rsid w:val="00B44584"/>
    <w:rsid w:val="00B4465B"/>
    <w:rsid w:val="00B47B11"/>
    <w:rsid w:val="00B5169E"/>
    <w:rsid w:val="00B56AD0"/>
    <w:rsid w:val="00B57635"/>
    <w:rsid w:val="00B62D4E"/>
    <w:rsid w:val="00B66FFB"/>
    <w:rsid w:val="00B72539"/>
    <w:rsid w:val="00B74E08"/>
    <w:rsid w:val="00B75C8B"/>
    <w:rsid w:val="00B83F82"/>
    <w:rsid w:val="00B850C6"/>
    <w:rsid w:val="00B9563A"/>
    <w:rsid w:val="00BA0AF0"/>
    <w:rsid w:val="00BA4BC1"/>
    <w:rsid w:val="00BA4D73"/>
    <w:rsid w:val="00BA505A"/>
    <w:rsid w:val="00BA702A"/>
    <w:rsid w:val="00BB6FA8"/>
    <w:rsid w:val="00BD1DAA"/>
    <w:rsid w:val="00BD2364"/>
    <w:rsid w:val="00BD2E2E"/>
    <w:rsid w:val="00BF2BA5"/>
    <w:rsid w:val="00BF310F"/>
    <w:rsid w:val="00BF6E92"/>
    <w:rsid w:val="00C03F91"/>
    <w:rsid w:val="00C03FD6"/>
    <w:rsid w:val="00C13239"/>
    <w:rsid w:val="00C21EB2"/>
    <w:rsid w:val="00C22DE9"/>
    <w:rsid w:val="00C30D01"/>
    <w:rsid w:val="00C351BF"/>
    <w:rsid w:val="00C37496"/>
    <w:rsid w:val="00C40A24"/>
    <w:rsid w:val="00C430B6"/>
    <w:rsid w:val="00C45924"/>
    <w:rsid w:val="00C50EE9"/>
    <w:rsid w:val="00C51BD8"/>
    <w:rsid w:val="00C54441"/>
    <w:rsid w:val="00C6136B"/>
    <w:rsid w:val="00C64BF2"/>
    <w:rsid w:val="00C656B9"/>
    <w:rsid w:val="00C71EB7"/>
    <w:rsid w:val="00C975A8"/>
    <w:rsid w:val="00CA381B"/>
    <w:rsid w:val="00CB5864"/>
    <w:rsid w:val="00CB71D2"/>
    <w:rsid w:val="00CB7ED0"/>
    <w:rsid w:val="00CB7F57"/>
    <w:rsid w:val="00CD0A3C"/>
    <w:rsid w:val="00CD760D"/>
    <w:rsid w:val="00CE33B4"/>
    <w:rsid w:val="00CE7ACD"/>
    <w:rsid w:val="00CF0CEC"/>
    <w:rsid w:val="00CF4C7B"/>
    <w:rsid w:val="00D01F7F"/>
    <w:rsid w:val="00D028C8"/>
    <w:rsid w:val="00D02EB9"/>
    <w:rsid w:val="00D05AC6"/>
    <w:rsid w:val="00D10070"/>
    <w:rsid w:val="00D200D6"/>
    <w:rsid w:val="00D34692"/>
    <w:rsid w:val="00D34B1C"/>
    <w:rsid w:val="00D37653"/>
    <w:rsid w:val="00D40035"/>
    <w:rsid w:val="00D41451"/>
    <w:rsid w:val="00D473B8"/>
    <w:rsid w:val="00D514BE"/>
    <w:rsid w:val="00D52B7A"/>
    <w:rsid w:val="00D55181"/>
    <w:rsid w:val="00D56A32"/>
    <w:rsid w:val="00D619DB"/>
    <w:rsid w:val="00D72468"/>
    <w:rsid w:val="00D72B29"/>
    <w:rsid w:val="00D72FF6"/>
    <w:rsid w:val="00D73118"/>
    <w:rsid w:val="00D768CF"/>
    <w:rsid w:val="00D832AA"/>
    <w:rsid w:val="00D83FCB"/>
    <w:rsid w:val="00D9008E"/>
    <w:rsid w:val="00D90D0D"/>
    <w:rsid w:val="00D91F04"/>
    <w:rsid w:val="00D959FE"/>
    <w:rsid w:val="00D97174"/>
    <w:rsid w:val="00DB5774"/>
    <w:rsid w:val="00DB60C6"/>
    <w:rsid w:val="00DC3AFD"/>
    <w:rsid w:val="00DC73ED"/>
    <w:rsid w:val="00DD0932"/>
    <w:rsid w:val="00DD4FCF"/>
    <w:rsid w:val="00DE3FB0"/>
    <w:rsid w:val="00DE5A25"/>
    <w:rsid w:val="00DE6CBA"/>
    <w:rsid w:val="00DF0548"/>
    <w:rsid w:val="00DF17E3"/>
    <w:rsid w:val="00E03446"/>
    <w:rsid w:val="00E06F43"/>
    <w:rsid w:val="00E145D2"/>
    <w:rsid w:val="00E148AE"/>
    <w:rsid w:val="00E17265"/>
    <w:rsid w:val="00E229EF"/>
    <w:rsid w:val="00E31A92"/>
    <w:rsid w:val="00E35E45"/>
    <w:rsid w:val="00E45187"/>
    <w:rsid w:val="00E461EE"/>
    <w:rsid w:val="00E546FB"/>
    <w:rsid w:val="00E55E88"/>
    <w:rsid w:val="00E77FBE"/>
    <w:rsid w:val="00E86890"/>
    <w:rsid w:val="00E93725"/>
    <w:rsid w:val="00EA3447"/>
    <w:rsid w:val="00EB2EC2"/>
    <w:rsid w:val="00EC0BF3"/>
    <w:rsid w:val="00ED076B"/>
    <w:rsid w:val="00ED105D"/>
    <w:rsid w:val="00EE0C9E"/>
    <w:rsid w:val="00EE5837"/>
    <w:rsid w:val="00EF062C"/>
    <w:rsid w:val="00EF450A"/>
    <w:rsid w:val="00F00F48"/>
    <w:rsid w:val="00F01F48"/>
    <w:rsid w:val="00F171CA"/>
    <w:rsid w:val="00F23F4C"/>
    <w:rsid w:val="00F33A6A"/>
    <w:rsid w:val="00F427D6"/>
    <w:rsid w:val="00F50A47"/>
    <w:rsid w:val="00F52C7B"/>
    <w:rsid w:val="00F70D63"/>
    <w:rsid w:val="00F837BA"/>
    <w:rsid w:val="00F839B4"/>
    <w:rsid w:val="00F911CF"/>
    <w:rsid w:val="00F938D6"/>
    <w:rsid w:val="00F941EF"/>
    <w:rsid w:val="00FA50D9"/>
    <w:rsid w:val="00FA5822"/>
    <w:rsid w:val="00FA5A57"/>
    <w:rsid w:val="00FB48AB"/>
    <w:rsid w:val="00FC5D37"/>
    <w:rsid w:val="00FC7C2F"/>
    <w:rsid w:val="00FD3773"/>
    <w:rsid w:val="00FE2623"/>
    <w:rsid w:val="00FE3AD1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uiPriority w:val="99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uiPriority w:val="99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uiPriority w:val="99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paragraph" w:styleId="af9">
    <w:name w:val="Normal (Web)"/>
    <w:basedOn w:val="a"/>
    <w:uiPriority w:val="99"/>
    <w:unhideWhenUsed/>
    <w:rsid w:val="009D712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7">
    <w:name w:val="xl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8">
    <w:name w:val="xl6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69">
    <w:name w:val="xl6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0">
    <w:name w:val="xl70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1">
    <w:name w:val="xl71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2">
    <w:name w:val="xl72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3">
    <w:name w:val="xl73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4">
    <w:name w:val="xl7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75">
    <w:name w:val="xl7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6">
    <w:name w:val="xl7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7">
    <w:name w:val="xl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78">
    <w:name w:val="xl7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9">
    <w:name w:val="xl7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0">
    <w:name w:val="xl8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1">
    <w:name w:val="xl8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2">
    <w:name w:val="xl82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3">
    <w:name w:val="xl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32"/>
      <w:szCs w:val="32"/>
    </w:rPr>
  </w:style>
  <w:style w:type="paragraph" w:customStyle="1" w:styleId="xl84">
    <w:name w:val="xl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5">
    <w:name w:val="xl8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6">
    <w:name w:val="xl8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7">
    <w:name w:val="xl8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8">
    <w:name w:val="xl88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9">
    <w:name w:val="xl8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0">
    <w:name w:val="xl9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1">
    <w:name w:val="xl91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2">
    <w:name w:val="xl9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93">
    <w:name w:val="xl93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4">
    <w:name w:val="xl9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5">
    <w:name w:val="xl95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6">
    <w:name w:val="xl9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7">
    <w:name w:val="xl9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98">
    <w:name w:val="xl9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99">
    <w:name w:val="xl99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0">
    <w:name w:val="xl100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1">
    <w:name w:val="xl10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2">
    <w:name w:val="xl10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3">
    <w:name w:val="xl10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4">
    <w:name w:val="xl10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5">
    <w:name w:val="xl10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6">
    <w:name w:val="xl10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7">
    <w:name w:val="xl10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b/>
      <w:bCs/>
      <w:color w:val="000000"/>
      <w:sz w:val="32"/>
      <w:szCs w:val="32"/>
    </w:rPr>
  </w:style>
  <w:style w:type="paragraph" w:customStyle="1" w:styleId="xl108">
    <w:name w:val="xl10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09">
    <w:name w:val="xl10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0">
    <w:name w:val="xl11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1">
    <w:name w:val="xl111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2">
    <w:name w:val="xl112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3">
    <w:name w:val="xl113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4">
    <w:name w:val="xl11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5">
    <w:name w:val="xl115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6">
    <w:name w:val="xl11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7">
    <w:name w:val="xl11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8">
    <w:name w:val="xl118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9">
    <w:name w:val="xl11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0">
    <w:name w:val="xl12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1">
    <w:name w:val="xl121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2">
    <w:name w:val="xl122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3">
    <w:name w:val="xl123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4">
    <w:name w:val="xl124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5">
    <w:name w:val="xl12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6">
    <w:name w:val="xl12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7">
    <w:name w:val="xl127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font5">
    <w:name w:val="font5"/>
    <w:basedOn w:val="a"/>
    <w:rsid w:val="009D712F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128">
    <w:name w:val="xl12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1">
    <w:name w:val="xl13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9D712F"/>
    <w:pP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5">
    <w:name w:val="xl13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6">
    <w:name w:val="xl13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7">
    <w:name w:val="xl13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3">
    <w:name w:val="xl143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4">
    <w:name w:val="xl14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5">
    <w:name w:val="xl14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6">
    <w:name w:val="xl146"/>
    <w:basedOn w:val="a"/>
    <w:rsid w:val="009D712F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7">
    <w:name w:val="xl147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9">
    <w:name w:val="xl14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51">
    <w:name w:val="xl15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9D712F"/>
    <w:pP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20"/>
    </w:rPr>
  </w:style>
  <w:style w:type="paragraph" w:customStyle="1" w:styleId="xl158">
    <w:name w:val="xl15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0">
    <w:name w:val="xl16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1">
    <w:name w:val="xl16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2">
    <w:name w:val="xl16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3">
    <w:name w:val="xl163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4">
    <w:name w:val="xl16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8">
    <w:name w:val="xl168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9">
    <w:name w:val="xl16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0">
    <w:name w:val="xl170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4">
    <w:name w:val="xl174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5">
    <w:name w:val="xl175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6">
    <w:name w:val="xl176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7">
    <w:name w:val="xl1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8">
    <w:name w:val="xl178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1">
    <w:name w:val="xl181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2">
    <w:name w:val="xl182"/>
    <w:basedOn w:val="a"/>
    <w:rsid w:val="009D712F"/>
    <w:pPr>
      <w:pBdr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83">
    <w:name w:val="xl1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4">
    <w:name w:val="xl1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5">
    <w:name w:val="xl185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7">
    <w:name w:val="xl18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8">
    <w:name w:val="xl188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9">
    <w:name w:val="xl18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0">
    <w:name w:val="xl190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1">
    <w:name w:val="xl191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2">
    <w:name w:val="xl192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3">
    <w:name w:val="xl19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4">
    <w:name w:val="xl194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9D712F"/>
    <w:pP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6">
    <w:name w:val="xl19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97">
    <w:name w:val="xl197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8">
    <w:name w:val="xl198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9">
    <w:name w:val="xl199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0">
    <w:name w:val="xl200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1">
    <w:name w:val="xl201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character" w:styleId="afa">
    <w:name w:val="annotation reference"/>
    <w:basedOn w:val="a0"/>
    <w:uiPriority w:val="99"/>
    <w:unhideWhenUsed/>
    <w:rsid w:val="009D712F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9D712F"/>
    <w:pPr>
      <w:spacing w:after="200"/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9D712F"/>
    <w:rPr>
      <w:rFonts w:asciiTheme="minorHAnsi" w:eastAsiaTheme="minorHAnsi" w:hAnsiTheme="minorHAnsi" w:cstheme="minorBidi"/>
      <w:lang w:eastAsia="en-US"/>
    </w:rPr>
  </w:style>
  <w:style w:type="paragraph" w:styleId="afd">
    <w:name w:val="annotation subject"/>
    <w:basedOn w:val="afb"/>
    <w:next w:val="afb"/>
    <w:link w:val="afe"/>
    <w:uiPriority w:val="99"/>
    <w:unhideWhenUsed/>
    <w:rsid w:val="009D712F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9D712F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ConsPlusTextList1">
    <w:name w:val="ConsPlusTextList1"/>
    <w:uiPriority w:val="99"/>
    <w:rsid w:val="009D712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12">
    <w:name w:val="Обычный1"/>
    <w:uiPriority w:val="99"/>
    <w:rsid w:val="009F0479"/>
    <w:rPr>
      <w:rFonts w:ascii="Times" w:eastAsia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uiPriority w:val="99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uiPriority w:val="99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uiPriority w:val="99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paragraph" w:styleId="af9">
    <w:name w:val="Normal (Web)"/>
    <w:basedOn w:val="a"/>
    <w:uiPriority w:val="99"/>
    <w:unhideWhenUsed/>
    <w:rsid w:val="009D712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7">
    <w:name w:val="xl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8">
    <w:name w:val="xl6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69">
    <w:name w:val="xl6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0">
    <w:name w:val="xl70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1">
    <w:name w:val="xl71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2">
    <w:name w:val="xl72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3">
    <w:name w:val="xl73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4">
    <w:name w:val="xl7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75">
    <w:name w:val="xl7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6">
    <w:name w:val="xl7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7">
    <w:name w:val="xl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78">
    <w:name w:val="xl7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9">
    <w:name w:val="xl7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0">
    <w:name w:val="xl8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1">
    <w:name w:val="xl8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2">
    <w:name w:val="xl82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3">
    <w:name w:val="xl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32"/>
      <w:szCs w:val="32"/>
    </w:rPr>
  </w:style>
  <w:style w:type="paragraph" w:customStyle="1" w:styleId="xl84">
    <w:name w:val="xl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5">
    <w:name w:val="xl8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6">
    <w:name w:val="xl8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7">
    <w:name w:val="xl8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8">
    <w:name w:val="xl88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9">
    <w:name w:val="xl8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0">
    <w:name w:val="xl9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1">
    <w:name w:val="xl91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2">
    <w:name w:val="xl9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93">
    <w:name w:val="xl93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4">
    <w:name w:val="xl9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5">
    <w:name w:val="xl95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6">
    <w:name w:val="xl9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7">
    <w:name w:val="xl9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98">
    <w:name w:val="xl9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99">
    <w:name w:val="xl99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0">
    <w:name w:val="xl100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1">
    <w:name w:val="xl10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2">
    <w:name w:val="xl10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3">
    <w:name w:val="xl10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4">
    <w:name w:val="xl10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5">
    <w:name w:val="xl10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6">
    <w:name w:val="xl10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7">
    <w:name w:val="xl10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b/>
      <w:bCs/>
      <w:color w:val="000000"/>
      <w:sz w:val="32"/>
      <w:szCs w:val="32"/>
    </w:rPr>
  </w:style>
  <w:style w:type="paragraph" w:customStyle="1" w:styleId="xl108">
    <w:name w:val="xl10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09">
    <w:name w:val="xl10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0">
    <w:name w:val="xl11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1">
    <w:name w:val="xl111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2">
    <w:name w:val="xl112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3">
    <w:name w:val="xl113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4">
    <w:name w:val="xl11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5">
    <w:name w:val="xl115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6">
    <w:name w:val="xl11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7">
    <w:name w:val="xl11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8">
    <w:name w:val="xl118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9">
    <w:name w:val="xl11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0">
    <w:name w:val="xl12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1">
    <w:name w:val="xl121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2">
    <w:name w:val="xl122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3">
    <w:name w:val="xl123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4">
    <w:name w:val="xl124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5">
    <w:name w:val="xl12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6">
    <w:name w:val="xl12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7">
    <w:name w:val="xl127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font5">
    <w:name w:val="font5"/>
    <w:basedOn w:val="a"/>
    <w:rsid w:val="009D712F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128">
    <w:name w:val="xl12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1">
    <w:name w:val="xl13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9D712F"/>
    <w:pP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5">
    <w:name w:val="xl13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6">
    <w:name w:val="xl13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7">
    <w:name w:val="xl13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3">
    <w:name w:val="xl143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4">
    <w:name w:val="xl14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5">
    <w:name w:val="xl14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6">
    <w:name w:val="xl146"/>
    <w:basedOn w:val="a"/>
    <w:rsid w:val="009D712F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7">
    <w:name w:val="xl147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9">
    <w:name w:val="xl14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51">
    <w:name w:val="xl15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9D712F"/>
    <w:pP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20"/>
    </w:rPr>
  </w:style>
  <w:style w:type="paragraph" w:customStyle="1" w:styleId="xl158">
    <w:name w:val="xl15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0">
    <w:name w:val="xl16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1">
    <w:name w:val="xl16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2">
    <w:name w:val="xl16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3">
    <w:name w:val="xl163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4">
    <w:name w:val="xl16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8">
    <w:name w:val="xl168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9">
    <w:name w:val="xl16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0">
    <w:name w:val="xl170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4">
    <w:name w:val="xl174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5">
    <w:name w:val="xl175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6">
    <w:name w:val="xl176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7">
    <w:name w:val="xl1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8">
    <w:name w:val="xl178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1">
    <w:name w:val="xl181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2">
    <w:name w:val="xl182"/>
    <w:basedOn w:val="a"/>
    <w:rsid w:val="009D712F"/>
    <w:pPr>
      <w:pBdr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83">
    <w:name w:val="xl1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4">
    <w:name w:val="xl1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5">
    <w:name w:val="xl185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7">
    <w:name w:val="xl18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8">
    <w:name w:val="xl188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9">
    <w:name w:val="xl18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0">
    <w:name w:val="xl190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1">
    <w:name w:val="xl191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2">
    <w:name w:val="xl192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3">
    <w:name w:val="xl19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4">
    <w:name w:val="xl194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9D712F"/>
    <w:pP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6">
    <w:name w:val="xl19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97">
    <w:name w:val="xl197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8">
    <w:name w:val="xl198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9">
    <w:name w:val="xl199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0">
    <w:name w:val="xl200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1">
    <w:name w:val="xl201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character" w:styleId="afa">
    <w:name w:val="annotation reference"/>
    <w:basedOn w:val="a0"/>
    <w:uiPriority w:val="99"/>
    <w:unhideWhenUsed/>
    <w:rsid w:val="009D712F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9D712F"/>
    <w:pPr>
      <w:spacing w:after="200"/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9D712F"/>
    <w:rPr>
      <w:rFonts w:asciiTheme="minorHAnsi" w:eastAsiaTheme="minorHAnsi" w:hAnsiTheme="minorHAnsi" w:cstheme="minorBidi"/>
      <w:lang w:eastAsia="en-US"/>
    </w:rPr>
  </w:style>
  <w:style w:type="paragraph" w:styleId="afd">
    <w:name w:val="annotation subject"/>
    <w:basedOn w:val="afb"/>
    <w:next w:val="afb"/>
    <w:link w:val="afe"/>
    <w:uiPriority w:val="99"/>
    <w:unhideWhenUsed/>
    <w:rsid w:val="009D712F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9D712F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ConsPlusTextList1">
    <w:name w:val="ConsPlusTextList1"/>
    <w:uiPriority w:val="99"/>
    <w:rsid w:val="009D712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12">
    <w:name w:val="Обычный1"/>
    <w:uiPriority w:val="99"/>
    <w:rsid w:val="009F0479"/>
    <w:rPr>
      <w:rFonts w:ascii="Times" w:eastAsia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FB8BA-05A1-4023-88ED-4E9C440B2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10</TotalTime>
  <Pages>11</Pages>
  <Words>1711</Words>
  <Characters>13796</Characters>
  <Application>Microsoft Office Word</Application>
  <DocSecurity>0</DocSecurity>
  <Lines>114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4</cp:revision>
  <cp:lastPrinted>2020-06-01T03:50:00Z</cp:lastPrinted>
  <dcterms:created xsi:type="dcterms:W3CDTF">2020-06-01T03:25:00Z</dcterms:created>
  <dcterms:modified xsi:type="dcterms:W3CDTF">2020-06-01T03:53:00Z</dcterms:modified>
</cp:coreProperties>
</file>